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BA009D" w14:textId="33A1374B" w:rsidR="005830B8" w:rsidRDefault="003F062F" w:rsidP="005830B8">
      <w:pPr>
        <w:pStyle w:val="Heading1"/>
      </w:pPr>
      <w:r>
        <w:t>Self-Study Verification Form</w:t>
      </w:r>
    </w:p>
    <w:p w14:paraId="0029C929" w14:textId="2CBE2965" w:rsidR="009A3705" w:rsidRPr="009A3705" w:rsidRDefault="009A3705" w:rsidP="009A3705">
      <w:pPr>
        <w:pStyle w:val="Heading3"/>
        <w:spacing w:after="280"/>
      </w:pPr>
      <w:r w:rsidRPr="009A3705">
        <w:t>Please complete the verification form and return to Cleary Gottlieb Steen &amp; Hamilton LLP:</w:t>
      </w:r>
    </w:p>
    <w:p w14:paraId="439C208A" w14:textId="3247BD13" w:rsidR="005830B8" w:rsidRPr="009A3705" w:rsidRDefault="003F062F" w:rsidP="004609FC">
      <w:pPr>
        <w:spacing w:after="40" w:line="320" w:lineRule="exact"/>
      </w:pPr>
      <w:r w:rsidRPr="009A3705">
        <w:t>On</w:t>
      </w:r>
      <w:r w:rsidR="009A3705">
        <w:t xml:space="preserve"> ___________________________________</w:t>
      </w:r>
      <w:r w:rsidRPr="009A3705">
        <w:t>, I,</w:t>
      </w:r>
      <w:r w:rsidR="009A3705">
        <w:t xml:space="preserve"> ____________________________________________________________</w:t>
      </w:r>
    </w:p>
    <w:p w14:paraId="1DA91055" w14:textId="78171B4D" w:rsidR="003F062F" w:rsidRPr="009A3705" w:rsidRDefault="009A3705" w:rsidP="009A3705">
      <w:pPr>
        <w:tabs>
          <w:tab w:val="center" w:pos="1980"/>
          <w:tab w:val="center" w:pos="7110"/>
        </w:tabs>
        <w:spacing w:after="240" w:line="240" w:lineRule="auto"/>
        <w:rPr>
          <w:sz w:val="16"/>
          <w:szCs w:val="16"/>
        </w:rPr>
      </w:pPr>
      <w:r>
        <w:rPr>
          <w:sz w:val="16"/>
          <w:szCs w:val="16"/>
        </w:rPr>
        <w:tab/>
      </w:r>
      <w:r w:rsidRPr="009A3705">
        <w:rPr>
          <w:sz w:val="16"/>
          <w:szCs w:val="16"/>
        </w:rPr>
        <w:t>(</w:t>
      </w:r>
      <w:r w:rsidR="003F062F" w:rsidRPr="009A3705">
        <w:rPr>
          <w:sz w:val="16"/>
          <w:szCs w:val="16"/>
        </w:rPr>
        <w:t>Date</w:t>
      </w:r>
      <w:r w:rsidRPr="009A3705">
        <w:rPr>
          <w:sz w:val="16"/>
          <w:szCs w:val="16"/>
        </w:rPr>
        <w:t>)</w:t>
      </w:r>
      <w:r w:rsidR="003F062F" w:rsidRPr="009A3705">
        <w:rPr>
          <w:sz w:val="16"/>
          <w:szCs w:val="16"/>
        </w:rPr>
        <w:tab/>
        <w:t>(Name)</w:t>
      </w:r>
    </w:p>
    <w:p w14:paraId="1E67CBF0" w14:textId="5FD4372A" w:rsidR="003F062F" w:rsidRPr="009A3705" w:rsidRDefault="003F062F" w:rsidP="00753405">
      <w:pPr>
        <w:spacing w:after="240"/>
      </w:pPr>
      <w:r w:rsidRPr="009A3705">
        <w:t xml:space="preserve">completed in the following format </w:t>
      </w:r>
      <w:r w:rsidR="009A3705" w:rsidRPr="004609FC">
        <w:rPr>
          <w:i/>
        </w:rPr>
        <w:t>(Select One):</w:t>
      </w:r>
      <w:r w:rsidR="009A3705" w:rsidRPr="009A3705">
        <w:t xml:space="preserve"> </w:t>
      </w:r>
      <w:r w:rsidR="009A3705">
        <w:t xml:space="preserve">  </w:t>
      </w:r>
      <w:r w:rsidR="009A3705" w:rsidRPr="009A3705">
        <w:t xml:space="preserve"> </w:t>
      </w:r>
      <w:r w:rsidR="009A3705">
        <w:t xml:space="preserve">  </w:t>
      </w:r>
      <w:r w:rsidR="009A3705" w:rsidRPr="005B3113">
        <w:rPr>
          <w:rFonts w:ascii="Helvetica" w:hAnsi="Helvetica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="009A3705" w:rsidRPr="005B3113">
        <w:rPr>
          <w:rFonts w:ascii="Helvetica" w:hAnsi="Helvetica"/>
        </w:rPr>
        <w:instrText xml:space="preserve"> FORMCHECKBOX </w:instrText>
      </w:r>
      <w:r w:rsidR="00F648D2">
        <w:rPr>
          <w:rFonts w:ascii="Helvetica" w:hAnsi="Helvetica"/>
        </w:rPr>
      </w:r>
      <w:r w:rsidR="00F648D2">
        <w:rPr>
          <w:rFonts w:ascii="Helvetica" w:hAnsi="Helvetica"/>
        </w:rPr>
        <w:fldChar w:fldCharType="separate"/>
      </w:r>
      <w:r w:rsidR="009A3705" w:rsidRPr="005B3113">
        <w:rPr>
          <w:rFonts w:ascii="Helvetica" w:hAnsi="Helvetica"/>
        </w:rPr>
        <w:fldChar w:fldCharType="end"/>
      </w:r>
      <w:bookmarkEnd w:id="0"/>
      <w:r w:rsidR="009A3705">
        <w:rPr>
          <w:rFonts w:ascii="Helvetica" w:hAnsi="Helvetica"/>
        </w:rPr>
        <w:t xml:space="preserve">  </w:t>
      </w:r>
      <w:r w:rsidRPr="009A3705">
        <w:t>CD</w:t>
      </w:r>
      <w:r w:rsidR="009A3705">
        <w:t xml:space="preserve">      </w:t>
      </w:r>
      <w:r w:rsidRPr="009A3705">
        <w:t xml:space="preserve"> </w:t>
      </w:r>
      <w:r w:rsidR="009A3705" w:rsidRPr="005B3113">
        <w:rPr>
          <w:rFonts w:ascii="Helvetica" w:hAnsi="Helvetica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A3705" w:rsidRPr="005B3113">
        <w:rPr>
          <w:rFonts w:ascii="Helvetica" w:hAnsi="Helvetica"/>
        </w:rPr>
        <w:instrText xml:space="preserve"> FORMCHECKBOX </w:instrText>
      </w:r>
      <w:r w:rsidR="00F648D2">
        <w:rPr>
          <w:rFonts w:ascii="Helvetica" w:hAnsi="Helvetica"/>
        </w:rPr>
      </w:r>
      <w:r w:rsidR="00F648D2">
        <w:rPr>
          <w:rFonts w:ascii="Helvetica" w:hAnsi="Helvetica"/>
        </w:rPr>
        <w:fldChar w:fldCharType="separate"/>
      </w:r>
      <w:r w:rsidR="009A3705" w:rsidRPr="005B3113">
        <w:rPr>
          <w:rFonts w:ascii="Helvetica" w:hAnsi="Helvetica"/>
        </w:rPr>
        <w:fldChar w:fldCharType="end"/>
      </w:r>
      <w:r w:rsidR="009A3705">
        <w:rPr>
          <w:rFonts w:ascii="Helvetica" w:hAnsi="Helvetica"/>
        </w:rPr>
        <w:t xml:space="preserve">  </w:t>
      </w:r>
      <w:r w:rsidRPr="009A3705">
        <w:t>DVD</w:t>
      </w:r>
      <w:r w:rsidR="009A3705">
        <w:t xml:space="preserve">     </w:t>
      </w:r>
      <w:r w:rsidRPr="009A3705">
        <w:t xml:space="preserve"> </w:t>
      </w:r>
      <w:r w:rsidR="009A3705" w:rsidRPr="005B3113">
        <w:rPr>
          <w:rFonts w:ascii="Helvetica" w:hAnsi="Helvetica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A3705" w:rsidRPr="005B3113">
        <w:rPr>
          <w:rFonts w:ascii="Helvetica" w:hAnsi="Helvetica"/>
        </w:rPr>
        <w:instrText xml:space="preserve"> FORMCHECKBOX </w:instrText>
      </w:r>
      <w:r w:rsidR="00F648D2">
        <w:rPr>
          <w:rFonts w:ascii="Helvetica" w:hAnsi="Helvetica"/>
        </w:rPr>
      </w:r>
      <w:r w:rsidR="00F648D2">
        <w:rPr>
          <w:rFonts w:ascii="Helvetica" w:hAnsi="Helvetica"/>
        </w:rPr>
        <w:fldChar w:fldCharType="separate"/>
      </w:r>
      <w:r w:rsidR="009A3705" w:rsidRPr="005B3113">
        <w:rPr>
          <w:rFonts w:ascii="Helvetica" w:hAnsi="Helvetica"/>
        </w:rPr>
        <w:fldChar w:fldCharType="end"/>
      </w:r>
      <w:r w:rsidR="009A3705">
        <w:rPr>
          <w:rFonts w:ascii="Helvetica" w:hAnsi="Helvetica"/>
        </w:rPr>
        <w:t xml:space="preserve">  </w:t>
      </w:r>
      <w:r w:rsidRPr="009A3705">
        <w:t xml:space="preserve">AUDIO </w:t>
      </w:r>
      <w:r w:rsidR="00753405" w:rsidRPr="009A3705">
        <w:t>FILE</w:t>
      </w:r>
      <w:r w:rsidR="009A3705">
        <w:t xml:space="preserve">      </w:t>
      </w:r>
      <w:r w:rsidR="009A3705" w:rsidRPr="005B3113">
        <w:rPr>
          <w:rFonts w:ascii="Helvetica" w:hAnsi="Helvetica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A3705" w:rsidRPr="005B3113">
        <w:rPr>
          <w:rFonts w:ascii="Helvetica" w:hAnsi="Helvetica"/>
        </w:rPr>
        <w:instrText xml:space="preserve"> FORMCHECKBOX </w:instrText>
      </w:r>
      <w:r w:rsidR="00F648D2">
        <w:rPr>
          <w:rFonts w:ascii="Helvetica" w:hAnsi="Helvetica"/>
        </w:rPr>
      </w:r>
      <w:r w:rsidR="00F648D2">
        <w:rPr>
          <w:rFonts w:ascii="Helvetica" w:hAnsi="Helvetica"/>
        </w:rPr>
        <w:fldChar w:fldCharType="separate"/>
      </w:r>
      <w:r w:rsidR="009A3705" w:rsidRPr="005B3113">
        <w:rPr>
          <w:rFonts w:ascii="Helvetica" w:hAnsi="Helvetica"/>
        </w:rPr>
        <w:fldChar w:fldCharType="end"/>
      </w:r>
      <w:r w:rsidR="009A3705">
        <w:rPr>
          <w:rFonts w:ascii="Helvetica" w:hAnsi="Helvetica"/>
        </w:rPr>
        <w:t xml:space="preserve">  </w:t>
      </w:r>
      <w:r w:rsidRPr="009A3705">
        <w:t>VIDEO FILE</w:t>
      </w:r>
    </w:p>
    <w:p w14:paraId="1D915733" w14:textId="5976AAF6" w:rsidR="003F062F" w:rsidRPr="009A3705" w:rsidRDefault="003F062F" w:rsidP="00F648D2">
      <w:pPr>
        <w:tabs>
          <w:tab w:val="right" w:leader="underscore" w:pos="10080"/>
        </w:tabs>
        <w:spacing w:after="40" w:line="320" w:lineRule="exact"/>
      </w:pPr>
      <w:r w:rsidRPr="009A3705">
        <w:t xml:space="preserve">the CLE </w:t>
      </w:r>
      <w:r w:rsidR="00290ACC">
        <w:t>course</w:t>
      </w:r>
      <w:r w:rsidR="009A3705">
        <w:t xml:space="preserve"> </w:t>
      </w:r>
      <w:r w:rsidR="00F648D2" w:rsidRPr="00F648D2">
        <w:rPr>
          <w:b/>
          <w:bCs/>
          <w:u w:val="single"/>
        </w:rPr>
        <w:t>Special Governance Watch: BRT Statement on the Purpose of a Corporation</w:t>
      </w:r>
      <w:bookmarkStart w:id="1" w:name="_GoBack"/>
      <w:bookmarkEnd w:id="1"/>
    </w:p>
    <w:p w14:paraId="76AFC8D1" w14:textId="3BA08567" w:rsidR="003F062F" w:rsidRPr="009A3705" w:rsidRDefault="009A3705" w:rsidP="009A3705">
      <w:pPr>
        <w:tabs>
          <w:tab w:val="center" w:pos="5490"/>
        </w:tabs>
        <w:spacing w:after="240"/>
        <w:rPr>
          <w:sz w:val="16"/>
          <w:szCs w:val="16"/>
        </w:rPr>
      </w:pPr>
      <w:r>
        <w:rPr>
          <w:sz w:val="16"/>
          <w:szCs w:val="16"/>
        </w:rPr>
        <w:tab/>
      </w:r>
      <w:r w:rsidRPr="009A3705">
        <w:rPr>
          <w:sz w:val="16"/>
          <w:szCs w:val="16"/>
        </w:rPr>
        <w:t>(Course Name)</w:t>
      </w:r>
    </w:p>
    <w:p w14:paraId="2A1A120E" w14:textId="5AC019F5" w:rsidR="003F062F" w:rsidRPr="009A3705" w:rsidRDefault="003F062F" w:rsidP="004609FC">
      <w:pPr>
        <w:tabs>
          <w:tab w:val="right" w:leader="underscore" w:pos="6930"/>
          <w:tab w:val="left" w:pos="7020"/>
        </w:tabs>
        <w:spacing w:after="40" w:line="320" w:lineRule="exact"/>
      </w:pPr>
      <w:r w:rsidRPr="009A3705">
        <w:t>originally held on</w:t>
      </w:r>
      <w:r w:rsidRPr="009A3705">
        <w:tab/>
      </w:r>
      <w:r w:rsidR="00A57CCE">
        <w:tab/>
      </w:r>
      <w:r w:rsidRPr="009A3705">
        <w:t>while in possession of the educational</w:t>
      </w:r>
    </w:p>
    <w:p w14:paraId="2E276951" w14:textId="0740B402" w:rsidR="003F062F" w:rsidRPr="009A3705" w:rsidRDefault="009A3705" w:rsidP="009A3705">
      <w:pPr>
        <w:tabs>
          <w:tab w:val="center" w:pos="4140"/>
        </w:tabs>
        <w:spacing w:after="240"/>
        <w:rPr>
          <w:sz w:val="16"/>
          <w:szCs w:val="16"/>
        </w:rPr>
      </w:pPr>
      <w:r>
        <w:rPr>
          <w:sz w:val="16"/>
          <w:szCs w:val="16"/>
        </w:rPr>
        <w:tab/>
        <w:t>(Date o</w:t>
      </w:r>
      <w:r w:rsidRPr="009A3705">
        <w:rPr>
          <w:sz w:val="16"/>
          <w:szCs w:val="16"/>
        </w:rPr>
        <w:t>f Course)</w:t>
      </w:r>
    </w:p>
    <w:p w14:paraId="2080656E" w14:textId="06369F58" w:rsidR="00072545" w:rsidRDefault="003F062F" w:rsidP="00072545">
      <w:pPr>
        <w:spacing w:after="240"/>
      </w:pPr>
      <w:r w:rsidRPr="009A3705">
        <w:t>and instructional materials provided to me for this course</w:t>
      </w:r>
      <w:r w:rsidR="00072545">
        <w:t xml:space="preserve"> and had the opportunity to complete an evaluation form</w:t>
      </w:r>
      <w:r w:rsidRPr="009A3705">
        <w:t>.</w:t>
      </w:r>
      <w:r w:rsidR="006C5769">
        <w:t xml:space="preserve">  </w:t>
      </w:r>
      <w:r w:rsidRPr="009A3705">
        <w:t xml:space="preserve">I </w:t>
      </w:r>
    </w:p>
    <w:p w14:paraId="5563C49E" w14:textId="20075A64" w:rsidR="003F062F" w:rsidRDefault="00072545" w:rsidP="006C5769">
      <w:pPr>
        <w:spacing w:after="240"/>
      </w:pPr>
      <w:r w:rsidRPr="009A3705">
        <w:t xml:space="preserve">completed </w:t>
      </w:r>
      <w:r w:rsidR="003F062F" w:rsidRPr="009A3705">
        <w:t>this form of self-study in its entirety.</w:t>
      </w:r>
    </w:p>
    <w:p w14:paraId="53D27819" w14:textId="77777777" w:rsidR="0022175F" w:rsidRPr="009A3705" w:rsidRDefault="0022175F" w:rsidP="006C5769">
      <w:pPr>
        <w:spacing w:after="240"/>
      </w:pPr>
    </w:p>
    <w:p w14:paraId="030FC281" w14:textId="00BE5FDA" w:rsidR="009A3705" w:rsidRPr="009A3705" w:rsidRDefault="009A3705" w:rsidP="004609FC">
      <w:pPr>
        <w:tabs>
          <w:tab w:val="right" w:leader="underscore" w:pos="4950"/>
          <w:tab w:val="right" w:leader="underscore" w:pos="10080"/>
        </w:tabs>
        <w:spacing w:after="40" w:line="320" w:lineRule="exact"/>
      </w:pPr>
      <w:r>
        <w:tab/>
      </w:r>
      <w:r w:rsidR="00A57CCE">
        <w:t xml:space="preserve">  </w:t>
      </w:r>
      <w:r>
        <w:tab/>
      </w:r>
    </w:p>
    <w:p w14:paraId="1CDB7C15" w14:textId="153C6203" w:rsidR="003F062F" w:rsidRPr="009A3705" w:rsidRDefault="009A3705" w:rsidP="00A57CCE">
      <w:pPr>
        <w:tabs>
          <w:tab w:val="center" w:pos="2520"/>
          <w:tab w:val="center" w:pos="7470"/>
        </w:tabs>
        <w:rPr>
          <w:sz w:val="16"/>
          <w:szCs w:val="16"/>
        </w:rPr>
      </w:pPr>
      <w:r>
        <w:rPr>
          <w:sz w:val="16"/>
          <w:szCs w:val="16"/>
        </w:rPr>
        <w:tab/>
      </w:r>
      <w:r w:rsidRPr="009A3705">
        <w:rPr>
          <w:sz w:val="16"/>
          <w:szCs w:val="16"/>
        </w:rPr>
        <w:t xml:space="preserve">(Signature) </w:t>
      </w:r>
      <w:r>
        <w:rPr>
          <w:sz w:val="16"/>
          <w:szCs w:val="16"/>
        </w:rPr>
        <w:tab/>
      </w:r>
      <w:r w:rsidRPr="009A3705">
        <w:rPr>
          <w:sz w:val="16"/>
          <w:szCs w:val="16"/>
        </w:rPr>
        <w:t>(Date)</w:t>
      </w:r>
    </w:p>
    <w:p w14:paraId="5C3F2786" w14:textId="4E1AF9DD" w:rsidR="003F062F" w:rsidRDefault="009A3705" w:rsidP="004609FC">
      <w:pPr>
        <w:pStyle w:val="Heading3"/>
        <w:spacing w:before="480" w:after="240"/>
      </w:pPr>
      <w:r>
        <w:t>Em</w:t>
      </w:r>
      <w:r w:rsidR="003F062F" w:rsidRPr="009A3705">
        <w:t>bedded Code Number(s):</w:t>
      </w:r>
    </w:p>
    <w:p w14:paraId="4C451236" w14:textId="639074FF" w:rsidR="00A57CCE" w:rsidRPr="009A3705" w:rsidRDefault="00A57CCE" w:rsidP="004609FC">
      <w:pPr>
        <w:tabs>
          <w:tab w:val="right" w:leader="underscore" w:pos="4950"/>
          <w:tab w:val="right" w:leader="underscore" w:pos="10080"/>
        </w:tabs>
        <w:spacing w:after="240" w:line="320" w:lineRule="exact"/>
      </w:pPr>
      <w:r>
        <w:tab/>
        <w:t xml:space="preserve">  </w:t>
      </w:r>
      <w:r>
        <w:tab/>
      </w:r>
    </w:p>
    <w:p w14:paraId="10D87D8F" w14:textId="77777777" w:rsidR="00A57CCE" w:rsidRPr="009A3705" w:rsidRDefault="00A57CCE" w:rsidP="004609FC">
      <w:pPr>
        <w:tabs>
          <w:tab w:val="right" w:leader="underscore" w:pos="4950"/>
          <w:tab w:val="right" w:leader="underscore" w:pos="10080"/>
        </w:tabs>
        <w:spacing w:line="320" w:lineRule="exact"/>
      </w:pPr>
      <w:r>
        <w:tab/>
        <w:t xml:space="preserve">  </w:t>
      </w:r>
      <w:r>
        <w:tab/>
      </w:r>
    </w:p>
    <w:p w14:paraId="653B1513" w14:textId="3E11D29C" w:rsidR="00A57CCE" w:rsidRPr="004609FC" w:rsidRDefault="003F062F" w:rsidP="004609FC">
      <w:pPr>
        <w:rPr>
          <w:i/>
        </w:rPr>
      </w:pPr>
      <w:r w:rsidRPr="00A57CCE">
        <w:rPr>
          <w:i/>
        </w:rPr>
        <w:t>(Audio &amp; Video files over 90 minutes in length may include multiple codes)</w:t>
      </w:r>
    </w:p>
    <w:p w14:paraId="26A46487" w14:textId="77777777" w:rsidR="00A57CCE" w:rsidRDefault="00A57CCE" w:rsidP="0082058C">
      <w:pPr>
        <w:pStyle w:val="Heading2"/>
      </w:pPr>
    </w:p>
    <w:p w14:paraId="3DAA9178" w14:textId="77777777" w:rsidR="00A57CCE" w:rsidRDefault="00A57CCE" w:rsidP="0082058C">
      <w:pPr>
        <w:pStyle w:val="Heading2"/>
      </w:pPr>
    </w:p>
    <w:p w14:paraId="539B8EF2" w14:textId="77777777" w:rsidR="00A57CCE" w:rsidRDefault="00A57CCE" w:rsidP="0082058C">
      <w:pPr>
        <w:pStyle w:val="Heading2"/>
      </w:pPr>
    </w:p>
    <w:p w14:paraId="7EFA1B3B" w14:textId="330CF55C" w:rsidR="00E7605A" w:rsidRPr="00E7605A" w:rsidRDefault="00E7605A" w:rsidP="00367E75">
      <w:pPr>
        <w:pStyle w:val="c7"/>
        <w:spacing w:after="120" w:line="240" w:lineRule="auto"/>
        <w:jc w:val="left"/>
        <w:rPr>
          <w:sz w:val="18"/>
          <w:szCs w:val="18"/>
        </w:rPr>
      </w:pPr>
      <w:r w:rsidRPr="00E7605A">
        <w:rPr>
          <w:sz w:val="18"/>
          <w:szCs w:val="18"/>
        </w:rPr>
        <w:t xml:space="preserve">Return to: </w:t>
      </w:r>
      <w:r w:rsidR="00367E75">
        <w:rPr>
          <w:b/>
          <w:sz w:val="18"/>
          <w:szCs w:val="18"/>
        </w:rPr>
        <w:t>Veronica Preda</w:t>
      </w:r>
      <w:r w:rsidRPr="00E7605A">
        <w:rPr>
          <w:b/>
          <w:sz w:val="18"/>
          <w:szCs w:val="18"/>
        </w:rPr>
        <w:t xml:space="preserve"> (</w:t>
      </w:r>
      <w:hyperlink r:id="rId7" w:history="1">
        <w:r w:rsidR="00367E75" w:rsidRPr="00367E75">
          <w:rPr>
            <w:rStyle w:val="Hyperlink"/>
            <w:b/>
            <w:sz w:val="18"/>
            <w:szCs w:val="18"/>
          </w:rPr>
          <w:t>vpreda@cgsh.com</w:t>
        </w:r>
      </w:hyperlink>
      <w:r w:rsidRPr="00E7605A">
        <w:rPr>
          <w:b/>
          <w:sz w:val="18"/>
          <w:szCs w:val="18"/>
        </w:rPr>
        <w:t>)</w:t>
      </w:r>
      <w:r w:rsidRPr="00E7605A">
        <w:rPr>
          <w:b/>
          <w:sz w:val="18"/>
          <w:szCs w:val="18"/>
        </w:rPr>
        <w:br/>
      </w:r>
      <w:r w:rsidRPr="00E7605A">
        <w:rPr>
          <w:sz w:val="18"/>
          <w:szCs w:val="18"/>
        </w:rPr>
        <w:t>Cleary Gottlieb Steen &amp; Hamilton LLP</w:t>
      </w:r>
      <w:r w:rsidRPr="00E7605A">
        <w:rPr>
          <w:sz w:val="18"/>
          <w:szCs w:val="18"/>
        </w:rPr>
        <w:br/>
      </w:r>
      <w:r w:rsidRPr="00E7605A">
        <w:rPr>
          <w:bCs/>
          <w:sz w:val="18"/>
          <w:szCs w:val="18"/>
        </w:rPr>
        <w:t>One Lib</w:t>
      </w:r>
      <w:r>
        <w:rPr>
          <w:bCs/>
          <w:sz w:val="18"/>
          <w:szCs w:val="18"/>
        </w:rPr>
        <w:t xml:space="preserve">erty Plaza, New York, New York </w:t>
      </w:r>
      <w:r w:rsidRPr="00E7605A">
        <w:rPr>
          <w:bCs/>
          <w:sz w:val="18"/>
          <w:szCs w:val="18"/>
        </w:rPr>
        <w:t>10006</w:t>
      </w:r>
    </w:p>
    <w:sectPr w:rsidR="00E7605A" w:rsidRPr="00E7605A" w:rsidSect="005830B8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2240" w:h="15840" w:code="1"/>
      <w:pgMar w:top="1800" w:right="1080" w:bottom="180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A4CB73" w14:textId="77777777" w:rsidR="00DB0B29" w:rsidRDefault="00DB0B29" w:rsidP="00387D32">
      <w:r>
        <w:separator/>
      </w:r>
    </w:p>
  </w:endnote>
  <w:endnote w:type="continuationSeparator" w:id="0">
    <w:p w14:paraId="1A9B43CB" w14:textId="77777777" w:rsidR="00DB0B29" w:rsidRDefault="00DB0B29" w:rsidP="00387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GaramondExp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080" w:type="dxa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13"/>
      <w:gridCol w:w="3350"/>
      <w:gridCol w:w="3317"/>
    </w:tblGrid>
    <w:tr w:rsidR="00DD3E84" w:rsidRPr="001A432B" w14:paraId="76685FBB" w14:textId="77777777" w:rsidTr="00951A84">
      <w:trPr>
        <w:trHeight w:hRule="exact" w:val="310"/>
        <w:jc w:val="center"/>
      </w:trPr>
      <w:tc>
        <w:tcPr>
          <w:tcW w:w="3199" w:type="dxa"/>
          <w:vAlign w:val="bottom"/>
        </w:tcPr>
        <w:p w14:paraId="3DE3DAED" w14:textId="77777777" w:rsidR="00DD3E84" w:rsidRPr="00ED7DCF" w:rsidRDefault="00DD3E84" w:rsidP="00951A84">
          <w:r w:rsidRPr="00ED7DCF">
            <w:rPr>
              <w:noProof/>
              <w:lang w:eastAsia="zh-CN"/>
            </w:rPr>
            <w:drawing>
              <wp:anchor distT="0" distB="0" distL="114300" distR="114300" simplePos="0" relativeHeight="251679744" behindDoc="0" locked="0" layoutInCell="1" allowOverlap="1" wp14:anchorId="747A71E9" wp14:editId="1870F048">
                <wp:simplePos x="0" y="0"/>
                <wp:positionH relativeFrom="column">
                  <wp:posOffset>0</wp:posOffset>
                </wp:positionH>
                <wp:positionV relativeFrom="paragraph">
                  <wp:posOffset>93345</wp:posOffset>
                </wp:positionV>
                <wp:extent cx="1097280" cy="91440"/>
                <wp:effectExtent l="0" t="0" r="0" b="1016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G_FooterLogotyp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7280" cy="91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141" w:type="dxa"/>
          <w:vAlign w:val="bottom"/>
        </w:tcPr>
        <w:p w14:paraId="69528EF6" w14:textId="77777777" w:rsidR="00DD3E84" w:rsidRPr="002773FF" w:rsidRDefault="00DD3E84" w:rsidP="00951A84">
          <w:pPr>
            <w:pStyle w:val="Footer"/>
          </w:pPr>
        </w:p>
      </w:tc>
      <w:tc>
        <w:tcPr>
          <w:tcW w:w="3110" w:type="dxa"/>
          <w:vAlign w:val="bottom"/>
        </w:tcPr>
        <w:p w14:paraId="1F435D8B" w14:textId="77777777" w:rsidR="00DD3E84" w:rsidRPr="001A432B" w:rsidRDefault="00DD3E84" w:rsidP="00951A84">
          <w:pPr>
            <w:pStyle w:val="Footer"/>
            <w:jc w:val="right"/>
            <w:rPr>
              <w:rStyle w:val="PageNumber"/>
            </w:rPr>
          </w:pPr>
          <w:r w:rsidRPr="001A432B">
            <w:rPr>
              <w:rStyle w:val="PageNumber"/>
            </w:rPr>
            <w:fldChar w:fldCharType="begin"/>
          </w:r>
          <w:r w:rsidRPr="001A432B">
            <w:rPr>
              <w:rStyle w:val="PageNumber"/>
            </w:rPr>
            <w:instrText xml:space="preserve">PAGE  </w:instrText>
          </w:r>
          <w:r w:rsidRPr="001A432B">
            <w:rPr>
              <w:rStyle w:val="PageNumber"/>
            </w:rPr>
            <w:fldChar w:fldCharType="separate"/>
          </w:r>
          <w:r w:rsidR="004609FC">
            <w:rPr>
              <w:rStyle w:val="PageNumber"/>
              <w:noProof/>
            </w:rPr>
            <w:t>2</w:t>
          </w:r>
          <w:r w:rsidRPr="001A432B">
            <w:rPr>
              <w:rStyle w:val="PageNumber"/>
            </w:rPr>
            <w:fldChar w:fldCharType="end"/>
          </w:r>
        </w:p>
      </w:tc>
    </w:tr>
  </w:tbl>
  <w:p w14:paraId="1D2D78A7" w14:textId="77777777" w:rsidR="00DD3E84" w:rsidRPr="00DD3E84" w:rsidRDefault="00DD3E84" w:rsidP="00DD3E84">
    <w:pPr>
      <w:pStyle w:val="Footer-FrontPage"/>
      <w:framePr w:w="0" w:hRule="auto" w:wrap="auto" w:vAnchor="margin" w:hAnchor="text" w:xAlign="left" w:yAlign="inline"/>
      <w:tabs>
        <w:tab w:val="left" w:pos="540"/>
      </w:tabs>
      <w:ind w:left="0"/>
      <w:rPr>
        <w:rFonts w:ascii="Times New Roman" w:hAnsi="Times New Roman"/>
        <w:sz w:val="14"/>
        <w:szCs w:val="14"/>
      </w:rPr>
    </w:pPr>
    <w:r w:rsidRPr="00BA4D70">
      <w:rPr>
        <w:rFonts w:ascii="Times New Roman" w:hAnsi="Times New Roman"/>
        <w:sz w:val="14"/>
        <w:szCs w:val="1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6AF6E7" w14:textId="77777777" w:rsidR="005830B8" w:rsidRPr="00BA4D70" w:rsidRDefault="005830B8" w:rsidP="005830B8">
    <w:pPr>
      <w:pStyle w:val="Footer-FrontPageWebAddress"/>
      <w:framePr w:w="0" w:hRule="auto" w:wrap="auto" w:vAnchor="margin" w:hAnchor="text" w:xAlign="left" w:yAlign="inline"/>
      <w:tabs>
        <w:tab w:val="clear" w:pos="720"/>
        <w:tab w:val="left" w:pos="540"/>
      </w:tabs>
      <w:spacing w:after="120"/>
      <w:ind w:left="540"/>
      <w:rPr>
        <w:rFonts w:ascii="Times New Roman" w:hAnsi="Times New Roman"/>
        <w:sz w:val="18"/>
        <w:szCs w:val="18"/>
      </w:rPr>
    </w:pPr>
    <w:r w:rsidRPr="000A7BF0">
      <w:rPr>
        <w:rFonts w:ascii="Times New Roman" w:hAnsi="Times New Roman"/>
        <w:noProof/>
        <w:szCs w:val="16"/>
        <w:lang w:eastAsia="zh-CN"/>
      </w:rPr>
      <w:drawing>
        <wp:anchor distT="0" distB="0" distL="114300" distR="114300" simplePos="0" relativeHeight="251681792" behindDoc="0" locked="0" layoutInCell="1" allowOverlap="1" wp14:anchorId="66DF59D7" wp14:editId="21866DB1">
          <wp:simplePos x="0" y="0"/>
          <wp:positionH relativeFrom="column">
            <wp:posOffset>-76200</wp:posOffset>
          </wp:positionH>
          <wp:positionV relativeFrom="paragraph">
            <wp:posOffset>-78575</wp:posOffset>
          </wp:positionV>
          <wp:extent cx="384048" cy="457200"/>
          <wp:effectExtent l="0" t="0" r="0" b="0"/>
          <wp:wrapNone/>
          <wp:docPr id="4" name="Picture 4" descr="CG_AlertFooter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G_AlertFooter-07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4048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7BF0">
      <w:rPr>
        <w:rFonts w:ascii="Times New Roman" w:hAnsi="Times New Roman"/>
        <w:szCs w:val="16"/>
      </w:rPr>
      <w:t>c</w:t>
    </w:r>
    <w:r w:rsidRPr="00BA4D70">
      <w:rPr>
        <w:rFonts w:ascii="Times New Roman" w:hAnsi="Times New Roman"/>
        <w:sz w:val="18"/>
        <w:szCs w:val="18"/>
      </w:rPr>
      <w:t xml:space="preserve">learygottlieb.com </w:t>
    </w:r>
  </w:p>
  <w:p w14:paraId="54D8113B" w14:textId="33CE9587" w:rsidR="006607FF" w:rsidRPr="005830B8" w:rsidRDefault="005830B8" w:rsidP="00127D8D">
    <w:pPr>
      <w:pStyle w:val="Footer-FrontPage"/>
      <w:framePr w:w="0" w:hRule="auto" w:wrap="auto" w:vAnchor="margin" w:hAnchor="text" w:xAlign="left" w:yAlign="inline"/>
      <w:tabs>
        <w:tab w:val="left" w:pos="540"/>
      </w:tabs>
      <w:ind w:left="540"/>
      <w:rPr>
        <w:rFonts w:ascii="Times New Roman" w:hAnsi="Times New Roman"/>
        <w:sz w:val="14"/>
        <w:szCs w:val="14"/>
      </w:rPr>
    </w:pPr>
    <w:r w:rsidRPr="00BA4D70">
      <w:rPr>
        <w:rFonts w:ascii="Times New Roman" w:hAnsi="Times New Roman"/>
        <w:sz w:val="14"/>
        <w:szCs w:val="14"/>
      </w:rPr>
      <w:t>© 201</w:t>
    </w:r>
    <w:r w:rsidR="00127D8D">
      <w:rPr>
        <w:rFonts w:ascii="Times New Roman" w:hAnsi="Times New Roman"/>
        <w:sz w:val="14"/>
        <w:szCs w:val="14"/>
      </w:rPr>
      <w:t>8</w:t>
    </w:r>
    <w:r w:rsidRPr="00BA4D70">
      <w:rPr>
        <w:rFonts w:ascii="Times New Roman" w:hAnsi="Times New Roman"/>
        <w:sz w:val="14"/>
        <w:szCs w:val="14"/>
      </w:rPr>
      <w:t xml:space="preserve"> Cleary Gottlieb Steen &amp; Hamilton LLP. All rights reserved.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0D02A7" w14:textId="77777777" w:rsidR="00DB0B29" w:rsidRDefault="00DB0B29" w:rsidP="00387D32">
      <w:r>
        <w:separator/>
      </w:r>
    </w:p>
  </w:footnote>
  <w:footnote w:type="continuationSeparator" w:id="0">
    <w:p w14:paraId="1CB9348E" w14:textId="77777777" w:rsidR="00DB0B29" w:rsidRDefault="00DB0B29">
      <w:r>
        <w:separator/>
      </w:r>
    </w:p>
    <w:p w14:paraId="0821EE33" w14:textId="77777777" w:rsidR="00DB0B29" w:rsidRDefault="00DB0B29">
      <w:pPr>
        <w:pStyle w:val="Footer"/>
      </w:pPr>
      <w:r>
        <w:t>(...continued)</w:t>
      </w:r>
    </w:p>
  </w:footnote>
  <w:footnote w:type="continuationNotice" w:id="1">
    <w:p w14:paraId="7A9B0E59" w14:textId="77777777" w:rsidR="00DB0B29" w:rsidRDefault="00DB0B29">
      <w:pPr>
        <w:jc w:val="right"/>
      </w:pPr>
      <w:r>
        <w:t>(continued...)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998AE6" w14:textId="77777777" w:rsidR="00DD3E84" w:rsidRPr="00D62973" w:rsidRDefault="00DD3E84" w:rsidP="00DD3E84">
    <w:pPr>
      <w:pStyle w:val="Header"/>
    </w:pPr>
    <w:r>
      <w:rPr>
        <w:noProof/>
        <w:lang w:eastAsia="zh-CN"/>
      </w:rPr>
      <w:drawing>
        <wp:anchor distT="0" distB="0" distL="114300" distR="114300" simplePos="0" relativeHeight="251675648" behindDoc="1" locked="0" layoutInCell="1" allowOverlap="1" wp14:anchorId="6663B92E" wp14:editId="7C6308BB">
          <wp:simplePos x="0" y="0"/>
          <wp:positionH relativeFrom="page">
            <wp:posOffset>683502</wp:posOffset>
          </wp:positionH>
          <wp:positionV relativeFrom="page">
            <wp:posOffset>461818</wp:posOffset>
          </wp:positionV>
          <wp:extent cx="6392563" cy="273967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LE Word Header-TipSheetPg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2563" cy="273967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32724F94" w14:textId="77777777" w:rsidR="00DD3E84" w:rsidRDefault="00DD3E8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69B89C" w14:textId="3E9D43C8" w:rsidR="00D62973" w:rsidRPr="00D62973" w:rsidRDefault="005830B8" w:rsidP="00D62973">
    <w:pPr>
      <w:pStyle w:val="Header"/>
    </w:pPr>
    <w:r w:rsidRPr="000E7D13">
      <w:rPr>
        <w:noProof/>
        <w:lang w:eastAsia="zh-CN"/>
      </w:rPr>
      <w:drawing>
        <wp:anchor distT="0" distB="0" distL="114300" distR="114300" simplePos="0" relativeHeight="251683840" behindDoc="1" locked="0" layoutInCell="1" allowOverlap="1" wp14:anchorId="323E186A" wp14:editId="17F9C9B3">
          <wp:simplePos x="0" y="0"/>
          <wp:positionH relativeFrom="page">
            <wp:posOffset>683941</wp:posOffset>
          </wp:positionH>
          <wp:positionV relativeFrom="page">
            <wp:posOffset>460917</wp:posOffset>
          </wp:positionV>
          <wp:extent cx="6400800" cy="1188720"/>
          <wp:effectExtent l="0" t="0" r="0" b="508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E_Header_Word_Sun-05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52BC72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08E6E0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844CB68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292D7C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B2CA9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50DC640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3AE46C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364E6C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71E1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7BEDB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F24B9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B"/>
    <w:multiLevelType w:val="multilevel"/>
    <w:tmpl w:val="FFFFFFFF"/>
    <w:lvl w:ilvl="0">
      <w:start w:val="1"/>
      <w:numFmt w:val="upperRoman"/>
      <w:lvlText w:val="%1."/>
      <w:legacy w:legacy="1" w:legacySpace="0" w:legacyIndent="360"/>
      <w:lvlJc w:val="left"/>
    </w:lvl>
    <w:lvl w:ilvl="1">
      <w:start w:val="1"/>
      <w:numFmt w:val="upperLetter"/>
      <w:lvlText w:val="%2."/>
      <w:legacy w:legacy="1" w:legacySpace="0" w:legacyIndent="360"/>
      <w:lvlJc w:val="left"/>
    </w:lvl>
    <w:lvl w:ilvl="2">
      <w:start w:val="1"/>
      <w:numFmt w:val="decimal"/>
      <w:lvlText w:val="%3."/>
      <w:legacy w:legacy="1" w:legacySpace="0" w:legacyIndent="360"/>
      <w:lvlJc w:val="left"/>
    </w:lvl>
    <w:lvl w:ilvl="3">
      <w:start w:val="1"/>
      <w:numFmt w:val="lowerLetter"/>
      <w:lvlText w:val="%4."/>
      <w:legacy w:legacy="1" w:legacySpace="0" w:legacyIndent="360"/>
      <w:lvlJc w:val="left"/>
    </w:lvl>
    <w:lvl w:ilvl="4">
      <w:start w:val="1"/>
      <w:numFmt w:val="decimal"/>
      <w:pStyle w:val="Heading5"/>
      <w:lvlText w:val="(%5)"/>
      <w:legacy w:legacy="1" w:legacySpace="0" w:legacyIndent="432"/>
      <w:lvlJc w:val="left"/>
    </w:lvl>
    <w:lvl w:ilvl="5">
      <w:start w:val="1"/>
      <w:numFmt w:val="lowerLetter"/>
      <w:pStyle w:val="Heading6"/>
      <w:lvlText w:val="(%6)"/>
      <w:legacy w:legacy="1" w:legacySpace="0" w:legacyIndent="432"/>
      <w:lvlJc w:val="left"/>
    </w:lvl>
    <w:lvl w:ilvl="6">
      <w:start w:val="1"/>
      <w:numFmt w:val="lowerRoman"/>
      <w:pStyle w:val="Heading7"/>
      <w:lvlText w:val="(%7)"/>
      <w:legacy w:legacy="1" w:legacySpace="0" w:legacyIndent="432"/>
      <w:lvlJc w:val="left"/>
    </w:lvl>
    <w:lvl w:ilvl="7">
      <w:start w:val="1"/>
      <w:numFmt w:val="lowerLetter"/>
      <w:pStyle w:val="Heading8"/>
      <w:lvlText w:val="%8)"/>
      <w:legacy w:legacy="1" w:legacySpace="0" w:legacyIndent="432"/>
      <w:lvlJc w:val="left"/>
    </w:lvl>
    <w:lvl w:ilvl="8">
      <w:start w:val="1"/>
      <w:numFmt w:val="lowerRoman"/>
      <w:pStyle w:val="Heading9"/>
      <w:lvlText w:val="%9)"/>
      <w:legacy w:legacy="1" w:legacySpace="0" w:legacyIndent="432"/>
      <w:lvlJc w:val="left"/>
    </w:lvl>
  </w:abstractNum>
  <w:abstractNum w:abstractNumId="12" w15:restartNumberingAfterBreak="0">
    <w:nsid w:val="00141E82"/>
    <w:multiLevelType w:val="singleLevel"/>
    <w:tmpl w:val="09901992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03772223"/>
    <w:multiLevelType w:val="hybridMultilevel"/>
    <w:tmpl w:val="8A8C823A"/>
    <w:lvl w:ilvl="0" w:tplc="6AE8A726">
      <w:start w:val="1"/>
      <w:numFmt w:val="bullet"/>
      <w:pStyle w:val="List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E86B9D"/>
    <w:multiLevelType w:val="hybridMultilevel"/>
    <w:tmpl w:val="8E18A6BA"/>
    <w:lvl w:ilvl="0" w:tplc="D0087EF2">
      <w:numFmt w:val="bullet"/>
      <w:lvlText w:val="-"/>
      <w:lvlJc w:val="left"/>
      <w:pPr>
        <w:ind w:left="1900" w:hanging="360"/>
      </w:pPr>
      <w:rPr>
        <w:rFonts w:ascii="Times New Roman" w:eastAsiaTheme="minorEastAsia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15" w15:restartNumberingAfterBreak="0">
    <w:nsid w:val="0EAA4D2C"/>
    <w:multiLevelType w:val="hybridMultilevel"/>
    <w:tmpl w:val="23D2B3CC"/>
    <w:lvl w:ilvl="0" w:tplc="37C4A442">
      <w:start w:val="16"/>
      <w:numFmt w:val="bullet"/>
      <w:lvlText w:val="-"/>
      <w:lvlJc w:val="left"/>
      <w:pPr>
        <w:ind w:left="720" w:hanging="360"/>
      </w:pPr>
      <w:rPr>
        <w:rFonts w:ascii="Calibri" w:eastAsiaTheme="minorEastAsia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3B357E"/>
    <w:multiLevelType w:val="hybridMultilevel"/>
    <w:tmpl w:val="ADD68880"/>
    <w:lvl w:ilvl="0" w:tplc="04090005">
      <w:start w:val="1"/>
      <w:numFmt w:val="bullet"/>
      <w:lvlText w:val=""/>
      <w:lvlJc w:val="left"/>
      <w:pPr>
        <w:ind w:left="8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7" w15:restartNumberingAfterBreak="0">
    <w:nsid w:val="12D94670"/>
    <w:multiLevelType w:val="hybridMultilevel"/>
    <w:tmpl w:val="C11A8B7E"/>
    <w:lvl w:ilvl="0" w:tplc="04090005">
      <w:start w:val="1"/>
      <w:numFmt w:val="bullet"/>
      <w:lvlText w:val=""/>
      <w:lvlJc w:val="left"/>
      <w:pPr>
        <w:ind w:left="8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14BA4AFC"/>
    <w:multiLevelType w:val="hybridMultilevel"/>
    <w:tmpl w:val="3612BC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61D10E9"/>
    <w:multiLevelType w:val="hybridMultilevel"/>
    <w:tmpl w:val="FAB219F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46257"/>
    <w:multiLevelType w:val="hybridMultilevel"/>
    <w:tmpl w:val="4006A7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845927"/>
    <w:multiLevelType w:val="multilevel"/>
    <w:tmpl w:val="14CA07CC"/>
    <w:lvl w:ilvl="0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AA864C6"/>
    <w:multiLevelType w:val="singleLevel"/>
    <w:tmpl w:val="9DB6FE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7FC3982"/>
    <w:multiLevelType w:val="hybridMultilevel"/>
    <w:tmpl w:val="79AE95D8"/>
    <w:lvl w:ilvl="0" w:tplc="04090005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</w:abstractNum>
  <w:abstractNum w:abstractNumId="24" w15:restartNumberingAfterBreak="0">
    <w:nsid w:val="2C8E7431"/>
    <w:multiLevelType w:val="hybridMultilevel"/>
    <w:tmpl w:val="430EBE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A6CB992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DA531F"/>
    <w:multiLevelType w:val="singleLevel"/>
    <w:tmpl w:val="8A72D7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2FD234DC"/>
    <w:multiLevelType w:val="hybridMultilevel"/>
    <w:tmpl w:val="4FA83410"/>
    <w:lvl w:ilvl="0" w:tplc="D0087EF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971249"/>
    <w:multiLevelType w:val="hybridMultilevel"/>
    <w:tmpl w:val="C7FCA1AA"/>
    <w:lvl w:ilvl="0" w:tplc="8270929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08080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 Bold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 Bold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 Bold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37B25E34"/>
    <w:multiLevelType w:val="hybridMultilevel"/>
    <w:tmpl w:val="07A0006E"/>
    <w:lvl w:ilvl="0" w:tplc="D650721C">
      <w:start w:val="1"/>
      <w:numFmt w:val="bullet"/>
      <w:pStyle w:val="ListBullet4"/>
      <w:lvlText w:val="•"/>
      <w:lvlJc w:val="left"/>
      <w:pPr>
        <w:ind w:left="1800" w:hanging="360"/>
      </w:pPr>
      <w:rPr>
        <w:rFonts w:asciiTheme="minorHAnsi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9F63F8"/>
    <w:multiLevelType w:val="multilevel"/>
    <w:tmpl w:val="B7B42264"/>
    <w:name w:val="Standard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(%2)"/>
      <w:lvlJc w:val="left"/>
      <w:pPr>
        <w:tabs>
          <w:tab w:val="num" w:pos="1440"/>
        </w:tabs>
        <w:ind w:left="0" w:firstLine="72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(%3)"/>
      <w:lvlJc w:val="left"/>
      <w:pPr>
        <w:tabs>
          <w:tab w:val="num" w:pos="2160"/>
        </w:tabs>
        <w:ind w:left="0" w:firstLine="144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2880"/>
        </w:tabs>
        <w:ind w:left="0" w:firstLine="216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0" w:firstLine="288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0" w:firstLine="360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5040"/>
        </w:tabs>
        <w:ind w:left="0" w:firstLine="432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)"/>
      <w:lvlJc w:val="left"/>
      <w:pPr>
        <w:tabs>
          <w:tab w:val="num" w:pos="5760"/>
        </w:tabs>
        <w:ind w:left="0" w:firstLine="504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)"/>
      <w:lvlJc w:val="left"/>
      <w:pPr>
        <w:tabs>
          <w:tab w:val="num" w:pos="6480"/>
        </w:tabs>
        <w:ind w:left="0" w:firstLine="576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490C274E"/>
    <w:multiLevelType w:val="singleLevel"/>
    <w:tmpl w:val="734EEE1A"/>
    <w:lvl w:ilvl="0">
      <w:start w:val="1"/>
      <w:numFmt w:val="lowerRoman"/>
      <w:lvlText w:val="(%1)"/>
      <w:lvlJc w:val="right"/>
      <w:pPr>
        <w:tabs>
          <w:tab w:val="num" w:pos="504"/>
        </w:tabs>
        <w:ind w:left="504" w:hanging="216"/>
      </w:pPr>
    </w:lvl>
  </w:abstractNum>
  <w:abstractNum w:abstractNumId="31" w15:restartNumberingAfterBreak="0">
    <w:nsid w:val="4BED7D13"/>
    <w:multiLevelType w:val="hybridMultilevel"/>
    <w:tmpl w:val="243086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8F1174"/>
    <w:multiLevelType w:val="singleLevel"/>
    <w:tmpl w:val="DBA04A98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33" w15:restartNumberingAfterBreak="0">
    <w:nsid w:val="53AB1282"/>
    <w:multiLevelType w:val="hybridMultilevel"/>
    <w:tmpl w:val="83108B2E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4" w15:restartNumberingAfterBreak="0">
    <w:nsid w:val="568B50A9"/>
    <w:multiLevelType w:val="hybridMultilevel"/>
    <w:tmpl w:val="67B4DBFC"/>
    <w:lvl w:ilvl="0" w:tplc="16C60812">
      <w:start w:val="1"/>
      <w:numFmt w:val="bullet"/>
      <w:pStyle w:val="ListBullet3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A34CBC"/>
    <w:multiLevelType w:val="hybridMultilevel"/>
    <w:tmpl w:val="AD4A6E42"/>
    <w:lvl w:ilvl="0" w:tplc="04090005">
      <w:start w:val="1"/>
      <w:numFmt w:val="bullet"/>
      <w:lvlText w:val=""/>
      <w:lvlJc w:val="left"/>
      <w:pPr>
        <w:ind w:left="11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90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36" w15:restartNumberingAfterBreak="0">
    <w:nsid w:val="5BD24D74"/>
    <w:multiLevelType w:val="multilevel"/>
    <w:tmpl w:val="FFFFFFFF"/>
    <w:lvl w:ilvl="0">
      <w:start w:val="1"/>
      <w:numFmt w:val="upperRoman"/>
      <w:lvlText w:val="%1."/>
      <w:legacy w:legacy="1" w:legacySpace="0" w:legacyIndent="360"/>
      <w:lvlJc w:val="left"/>
    </w:lvl>
    <w:lvl w:ilvl="1">
      <w:start w:val="1"/>
      <w:numFmt w:val="upperLetter"/>
      <w:lvlText w:val="%2."/>
      <w:legacy w:legacy="1" w:legacySpace="0" w:legacyIndent="360"/>
      <w:lvlJc w:val="left"/>
    </w:lvl>
    <w:lvl w:ilvl="2">
      <w:start w:val="1"/>
      <w:numFmt w:val="decimal"/>
      <w:lvlText w:val="%3."/>
      <w:legacy w:legacy="1" w:legacySpace="0" w:legacyIndent="360"/>
      <w:lvlJc w:val="left"/>
    </w:lvl>
    <w:lvl w:ilvl="3">
      <w:start w:val="1"/>
      <w:numFmt w:val="lowerLetter"/>
      <w:lvlText w:val="%4."/>
      <w:legacy w:legacy="1" w:legacySpace="0" w:legacyIndent="360"/>
      <w:lvlJc w:val="left"/>
    </w:lvl>
    <w:lvl w:ilvl="4">
      <w:start w:val="1"/>
      <w:numFmt w:val="decimal"/>
      <w:lvlText w:val="(%5)"/>
      <w:legacy w:legacy="1" w:legacySpace="0" w:legacyIndent="432"/>
      <w:lvlJc w:val="left"/>
    </w:lvl>
    <w:lvl w:ilvl="5">
      <w:start w:val="1"/>
      <w:numFmt w:val="lowerLetter"/>
      <w:lvlText w:val="(%6)"/>
      <w:legacy w:legacy="1" w:legacySpace="0" w:legacyIndent="432"/>
      <w:lvlJc w:val="left"/>
    </w:lvl>
    <w:lvl w:ilvl="6">
      <w:start w:val="1"/>
      <w:numFmt w:val="lowerRoman"/>
      <w:lvlText w:val="(%7)"/>
      <w:legacy w:legacy="1" w:legacySpace="0" w:legacyIndent="432"/>
      <w:lvlJc w:val="left"/>
    </w:lvl>
    <w:lvl w:ilvl="7">
      <w:start w:val="1"/>
      <w:numFmt w:val="lowerLetter"/>
      <w:lvlText w:val="%8)"/>
      <w:legacy w:legacy="1" w:legacySpace="0" w:legacyIndent="432"/>
      <w:lvlJc w:val="left"/>
    </w:lvl>
    <w:lvl w:ilvl="8">
      <w:start w:val="1"/>
      <w:numFmt w:val="lowerRoman"/>
      <w:lvlText w:val="%9)"/>
      <w:legacy w:legacy="1" w:legacySpace="0" w:legacyIndent="432"/>
      <w:lvlJc w:val="left"/>
    </w:lvl>
  </w:abstractNum>
  <w:abstractNum w:abstractNumId="37" w15:restartNumberingAfterBreak="0">
    <w:nsid w:val="614E4B1B"/>
    <w:multiLevelType w:val="singleLevel"/>
    <w:tmpl w:val="1CECFC6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38" w15:restartNumberingAfterBreak="0">
    <w:nsid w:val="731D6DDC"/>
    <w:multiLevelType w:val="hybridMultilevel"/>
    <w:tmpl w:val="B4C431B6"/>
    <w:lvl w:ilvl="0" w:tplc="04090005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9" w15:restartNumberingAfterBreak="0">
    <w:nsid w:val="746C2704"/>
    <w:multiLevelType w:val="hybridMultilevel"/>
    <w:tmpl w:val="98EAC56A"/>
    <w:lvl w:ilvl="0" w:tplc="1F9E67CE">
      <w:start w:val="1"/>
      <w:numFmt w:val="bullet"/>
      <w:pStyle w:val="ListBullet2"/>
      <w:lvlText w:val="•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A83821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5A7B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9C3D16"/>
    <w:multiLevelType w:val="hybridMultilevel"/>
    <w:tmpl w:val="14CA07CC"/>
    <w:lvl w:ilvl="0" w:tplc="8ADE09EE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0A3ADB"/>
    <w:multiLevelType w:val="hybridMultilevel"/>
    <w:tmpl w:val="3D58D6D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AD041C6"/>
    <w:multiLevelType w:val="hybridMultilevel"/>
    <w:tmpl w:val="01C89EEA"/>
    <w:lvl w:ilvl="0" w:tplc="04090001">
      <w:start w:val="1"/>
      <w:numFmt w:val="bullet"/>
      <w:lvlText w:val=""/>
      <w:lvlJc w:val="left"/>
      <w:pPr>
        <w:ind w:left="1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43" w15:restartNumberingAfterBreak="0">
    <w:nsid w:val="7B4F6446"/>
    <w:multiLevelType w:val="singleLevel"/>
    <w:tmpl w:val="7DB0705A"/>
    <w:lvl w:ilvl="0">
      <w:start w:val="1"/>
      <w:numFmt w:val="bullet"/>
      <w:pStyle w:val="TableBulle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 w15:restartNumberingAfterBreak="0">
    <w:nsid w:val="7BC869A0"/>
    <w:multiLevelType w:val="hybridMultilevel"/>
    <w:tmpl w:val="DAC0BB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D8953C5"/>
    <w:multiLevelType w:val="hybridMultilevel"/>
    <w:tmpl w:val="BD1EC3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AD7459"/>
    <w:multiLevelType w:val="hybridMultilevel"/>
    <w:tmpl w:val="A0A45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2"/>
  </w:num>
  <w:num w:numId="3">
    <w:abstractNumId w:val="25"/>
  </w:num>
  <w:num w:numId="4">
    <w:abstractNumId w:val="32"/>
  </w:num>
  <w:num w:numId="5">
    <w:abstractNumId w:val="12"/>
  </w:num>
  <w:num w:numId="6">
    <w:abstractNumId w:val="30"/>
  </w:num>
  <w:num w:numId="7">
    <w:abstractNumId w:val="37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9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0"/>
  </w:num>
  <w:num w:numId="19">
    <w:abstractNumId w:val="36"/>
  </w:num>
  <w:num w:numId="20">
    <w:abstractNumId w:val="29"/>
  </w:num>
  <w:num w:numId="21">
    <w:abstractNumId w:val="43"/>
  </w:num>
  <w:num w:numId="22">
    <w:abstractNumId w:val="41"/>
  </w:num>
  <w:num w:numId="23">
    <w:abstractNumId w:val="27"/>
  </w:num>
  <w:num w:numId="24">
    <w:abstractNumId w:val="18"/>
  </w:num>
  <w:num w:numId="25">
    <w:abstractNumId w:val="20"/>
  </w:num>
  <w:num w:numId="26">
    <w:abstractNumId w:val="44"/>
  </w:num>
  <w:num w:numId="27">
    <w:abstractNumId w:val="45"/>
  </w:num>
  <w:num w:numId="28">
    <w:abstractNumId w:val="24"/>
  </w:num>
  <w:num w:numId="29">
    <w:abstractNumId w:val="46"/>
  </w:num>
  <w:num w:numId="30">
    <w:abstractNumId w:val="31"/>
  </w:num>
  <w:num w:numId="31">
    <w:abstractNumId w:val="19"/>
  </w:num>
  <w:num w:numId="32">
    <w:abstractNumId w:val="35"/>
  </w:num>
  <w:num w:numId="33">
    <w:abstractNumId w:val="15"/>
  </w:num>
  <w:num w:numId="34">
    <w:abstractNumId w:val="38"/>
  </w:num>
  <w:num w:numId="35">
    <w:abstractNumId w:val="33"/>
  </w:num>
  <w:num w:numId="36">
    <w:abstractNumId w:val="16"/>
  </w:num>
  <w:num w:numId="37">
    <w:abstractNumId w:val="23"/>
  </w:num>
  <w:num w:numId="38">
    <w:abstractNumId w:val="17"/>
  </w:num>
  <w:num w:numId="39">
    <w:abstractNumId w:val="14"/>
  </w:num>
  <w:num w:numId="40">
    <w:abstractNumId w:val="42"/>
  </w:num>
  <w:num w:numId="41">
    <w:abstractNumId w:val="26"/>
  </w:num>
  <w:num w:numId="42">
    <w:abstractNumId w:val="40"/>
  </w:num>
  <w:num w:numId="43">
    <w:abstractNumId w:val="21"/>
  </w:num>
  <w:num w:numId="44">
    <w:abstractNumId w:val="13"/>
  </w:num>
  <w:num w:numId="45">
    <w:abstractNumId w:val="39"/>
  </w:num>
  <w:num w:numId="46">
    <w:abstractNumId w:val="34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PCDocsFooter" w:val="Yes"/>
  </w:docVars>
  <w:rsids>
    <w:rsidRoot w:val="007E0CD4"/>
    <w:rsid w:val="0001074B"/>
    <w:rsid w:val="00013307"/>
    <w:rsid w:val="00013ABE"/>
    <w:rsid w:val="0001446E"/>
    <w:rsid w:val="00015D52"/>
    <w:rsid w:val="00022B6B"/>
    <w:rsid w:val="000233C2"/>
    <w:rsid w:val="000433B3"/>
    <w:rsid w:val="00043874"/>
    <w:rsid w:val="00045F08"/>
    <w:rsid w:val="00046529"/>
    <w:rsid w:val="00063550"/>
    <w:rsid w:val="00071D42"/>
    <w:rsid w:val="00072545"/>
    <w:rsid w:val="00072893"/>
    <w:rsid w:val="0007361D"/>
    <w:rsid w:val="00074680"/>
    <w:rsid w:val="00076810"/>
    <w:rsid w:val="000826D1"/>
    <w:rsid w:val="0008280A"/>
    <w:rsid w:val="00082FAA"/>
    <w:rsid w:val="000847EB"/>
    <w:rsid w:val="00097A4A"/>
    <w:rsid w:val="000A1427"/>
    <w:rsid w:val="000B6EC0"/>
    <w:rsid w:val="000C6B10"/>
    <w:rsid w:val="000C6D08"/>
    <w:rsid w:val="000C77BF"/>
    <w:rsid w:val="000D7A80"/>
    <w:rsid w:val="000E37BC"/>
    <w:rsid w:val="000E7D13"/>
    <w:rsid w:val="000F522E"/>
    <w:rsid w:val="000F635A"/>
    <w:rsid w:val="001003BB"/>
    <w:rsid w:val="00104765"/>
    <w:rsid w:val="00106D2C"/>
    <w:rsid w:val="00115F44"/>
    <w:rsid w:val="00127D8D"/>
    <w:rsid w:val="001401A0"/>
    <w:rsid w:val="00142B7F"/>
    <w:rsid w:val="00143432"/>
    <w:rsid w:val="00155CDB"/>
    <w:rsid w:val="00156041"/>
    <w:rsid w:val="0017092A"/>
    <w:rsid w:val="00171124"/>
    <w:rsid w:val="001723E4"/>
    <w:rsid w:val="00174ACB"/>
    <w:rsid w:val="0018136C"/>
    <w:rsid w:val="00190D29"/>
    <w:rsid w:val="0019509B"/>
    <w:rsid w:val="00197E2D"/>
    <w:rsid w:val="001A1099"/>
    <w:rsid w:val="001A5546"/>
    <w:rsid w:val="001B139E"/>
    <w:rsid w:val="001C074F"/>
    <w:rsid w:val="001D1E07"/>
    <w:rsid w:val="001E69A0"/>
    <w:rsid w:val="001F2ABD"/>
    <w:rsid w:val="002019B9"/>
    <w:rsid w:val="00206FAB"/>
    <w:rsid w:val="00211740"/>
    <w:rsid w:val="00214D9B"/>
    <w:rsid w:val="00217375"/>
    <w:rsid w:val="00217CB2"/>
    <w:rsid w:val="002203CA"/>
    <w:rsid w:val="0022175F"/>
    <w:rsid w:val="00223BD6"/>
    <w:rsid w:val="00224A91"/>
    <w:rsid w:val="00226AB8"/>
    <w:rsid w:val="002308E8"/>
    <w:rsid w:val="00230995"/>
    <w:rsid w:val="002320E9"/>
    <w:rsid w:val="00235B84"/>
    <w:rsid w:val="00246D54"/>
    <w:rsid w:val="00250E1B"/>
    <w:rsid w:val="00252311"/>
    <w:rsid w:val="002706D6"/>
    <w:rsid w:val="00274725"/>
    <w:rsid w:val="002873E0"/>
    <w:rsid w:val="002876EF"/>
    <w:rsid w:val="00290ACC"/>
    <w:rsid w:val="002921D6"/>
    <w:rsid w:val="00293BA3"/>
    <w:rsid w:val="002A0287"/>
    <w:rsid w:val="002A0757"/>
    <w:rsid w:val="002B0452"/>
    <w:rsid w:val="002B7695"/>
    <w:rsid w:val="002B7B6C"/>
    <w:rsid w:val="002C7264"/>
    <w:rsid w:val="002D03CA"/>
    <w:rsid w:val="002D375D"/>
    <w:rsid w:val="002D3C5B"/>
    <w:rsid w:val="002D719B"/>
    <w:rsid w:val="002F1659"/>
    <w:rsid w:val="00305E9F"/>
    <w:rsid w:val="00310F94"/>
    <w:rsid w:val="00320505"/>
    <w:rsid w:val="003234A4"/>
    <w:rsid w:val="00324E12"/>
    <w:rsid w:val="0033397C"/>
    <w:rsid w:val="0035318A"/>
    <w:rsid w:val="0035464B"/>
    <w:rsid w:val="00360F3C"/>
    <w:rsid w:val="00363F9F"/>
    <w:rsid w:val="00367D58"/>
    <w:rsid w:val="00367E75"/>
    <w:rsid w:val="00367FC0"/>
    <w:rsid w:val="00372B30"/>
    <w:rsid w:val="00376F03"/>
    <w:rsid w:val="003868FE"/>
    <w:rsid w:val="00387D32"/>
    <w:rsid w:val="0039587E"/>
    <w:rsid w:val="003B08E5"/>
    <w:rsid w:val="003B133F"/>
    <w:rsid w:val="003B2EFD"/>
    <w:rsid w:val="003C1991"/>
    <w:rsid w:val="003C32F7"/>
    <w:rsid w:val="003D2DDE"/>
    <w:rsid w:val="003D4B20"/>
    <w:rsid w:val="003E1096"/>
    <w:rsid w:val="003E61A0"/>
    <w:rsid w:val="003F062F"/>
    <w:rsid w:val="003F674B"/>
    <w:rsid w:val="004015B7"/>
    <w:rsid w:val="00403331"/>
    <w:rsid w:val="0040567B"/>
    <w:rsid w:val="0040589F"/>
    <w:rsid w:val="00410416"/>
    <w:rsid w:val="00416289"/>
    <w:rsid w:val="004218A2"/>
    <w:rsid w:val="004243E5"/>
    <w:rsid w:val="004356C9"/>
    <w:rsid w:val="00436695"/>
    <w:rsid w:val="00436C03"/>
    <w:rsid w:val="004409AC"/>
    <w:rsid w:val="00446AF2"/>
    <w:rsid w:val="00446D58"/>
    <w:rsid w:val="004515BA"/>
    <w:rsid w:val="00457B5C"/>
    <w:rsid w:val="0046064A"/>
    <w:rsid w:val="004609FC"/>
    <w:rsid w:val="0046325F"/>
    <w:rsid w:val="004636E9"/>
    <w:rsid w:val="00464725"/>
    <w:rsid w:val="00466FE5"/>
    <w:rsid w:val="0047362D"/>
    <w:rsid w:val="004817AF"/>
    <w:rsid w:val="004829FF"/>
    <w:rsid w:val="0048357F"/>
    <w:rsid w:val="00485A02"/>
    <w:rsid w:val="004925AD"/>
    <w:rsid w:val="004938D6"/>
    <w:rsid w:val="00493C61"/>
    <w:rsid w:val="004940B4"/>
    <w:rsid w:val="0049754F"/>
    <w:rsid w:val="004A11B8"/>
    <w:rsid w:val="004B6953"/>
    <w:rsid w:val="004C26B5"/>
    <w:rsid w:val="004D3E25"/>
    <w:rsid w:val="004E1CAA"/>
    <w:rsid w:val="004F01A6"/>
    <w:rsid w:val="004F3ABD"/>
    <w:rsid w:val="004F6E38"/>
    <w:rsid w:val="004F7E91"/>
    <w:rsid w:val="00500BAA"/>
    <w:rsid w:val="00501211"/>
    <w:rsid w:val="005123C3"/>
    <w:rsid w:val="005242B7"/>
    <w:rsid w:val="00526653"/>
    <w:rsid w:val="00530019"/>
    <w:rsid w:val="00530272"/>
    <w:rsid w:val="00530D21"/>
    <w:rsid w:val="00533893"/>
    <w:rsid w:val="0054501A"/>
    <w:rsid w:val="005459B5"/>
    <w:rsid w:val="00545FFC"/>
    <w:rsid w:val="00546652"/>
    <w:rsid w:val="00550911"/>
    <w:rsid w:val="005509EB"/>
    <w:rsid w:val="00551988"/>
    <w:rsid w:val="0055543F"/>
    <w:rsid w:val="0055680D"/>
    <w:rsid w:val="005663D1"/>
    <w:rsid w:val="00571AFF"/>
    <w:rsid w:val="00571F82"/>
    <w:rsid w:val="00573991"/>
    <w:rsid w:val="005830B8"/>
    <w:rsid w:val="00583C1A"/>
    <w:rsid w:val="005900FE"/>
    <w:rsid w:val="00590C28"/>
    <w:rsid w:val="005913EC"/>
    <w:rsid w:val="00593221"/>
    <w:rsid w:val="00594A16"/>
    <w:rsid w:val="00597BDE"/>
    <w:rsid w:val="005A39D5"/>
    <w:rsid w:val="005A45B2"/>
    <w:rsid w:val="005B1E8E"/>
    <w:rsid w:val="005B49DE"/>
    <w:rsid w:val="005C6E59"/>
    <w:rsid w:val="005C6F19"/>
    <w:rsid w:val="005D0CD7"/>
    <w:rsid w:val="005D136B"/>
    <w:rsid w:val="005D445A"/>
    <w:rsid w:val="005D4A5D"/>
    <w:rsid w:val="005E6DF9"/>
    <w:rsid w:val="005E742D"/>
    <w:rsid w:val="0061449C"/>
    <w:rsid w:val="0062104A"/>
    <w:rsid w:val="00621431"/>
    <w:rsid w:val="006252F9"/>
    <w:rsid w:val="00632B50"/>
    <w:rsid w:val="006401B1"/>
    <w:rsid w:val="0064167C"/>
    <w:rsid w:val="0064227B"/>
    <w:rsid w:val="00642C06"/>
    <w:rsid w:val="00643EE8"/>
    <w:rsid w:val="00645097"/>
    <w:rsid w:val="0064755A"/>
    <w:rsid w:val="0065724E"/>
    <w:rsid w:val="006607FF"/>
    <w:rsid w:val="006618AC"/>
    <w:rsid w:val="00674307"/>
    <w:rsid w:val="006743F4"/>
    <w:rsid w:val="00676DFB"/>
    <w:rsid w:val="006770EB"/>
    <w:rsid w:val="006811C5"/>
    <w:rsid w:val="00687C77"/>
    <w:rsid w:val="00695DAE"/>
    <w:rsid w:val="006A05A6"/>
    <w:rsid w:val="006A09E5"/>
    <w:rsid w:val="006A12CC"/>
    <w:rsid w:val="006A5327"/>
    <w:rsid w:val="006A59BC"/>
    <w:rsid w:val="006B392D"/>
    <w:rsid w:val="006B4D3A"/>
    <w:rsid w:val="006B65D9"/>
    <w:rsid w:val="006C0EF1"/>
    <w:rsid w:val="006C5769"/>
    <w:rsid w:val="006D2100"/>
    <w:rsid w:val="006D6313"/>
    <w:rsid w:val="006F79BF"/>
    <w:rsid w:val="0070392B"/>
    <w:rsid w:val="00705497"/>
    <w:rsid w:val="007068F4"/>
    <w:rsid w:val="00706F8F"/>
    <w:rsid w:val="00707EE9"/>
    <w:rsid w:val="007107E4"/>
    <w:rsid w:val="00723140"/>
    <w:rsid w:val="00733FB0"/>
    <w:rsid w:val="00735FD6"/>
    <w:rsid w:val="00753405"/>
    <w:rsid w:val="00757F0E"/>
    <w:rsid w:val="007630F5"/>
    <w:rsid w:val="0076431E"/>
    <w:rsid w:val="00774873"/>
    <w:rsid w:val="00775068"/>
    <w:rsid w:val="0077671F"/>
    <w:rsid w:val="00783ADF"/>
    <w:rsid w:val="007841C0"/>
    <w:rsid w:val="00787C2F"/>
    <w:rsid w:val="00787FAD"/>
    <w:rsid w:val="007B1B12"/>
    <w:rsid w:val="007B1D87"/>
    <w:rsid w:val="007C406A"/>
    <w:rsid w:val="007C41A4"/>
    <w:rsid w:val="007C62A6"/>
    <w:rsid w:val="007D05D9"/>
    <w:rsid w:val="007D11AA"/>
    <w:rsid w:val="007D3199"/>
    <w:rsid w:val="007E0607"/>
    <w:rsid w:val="007E0831"/>
    <w:rsid w:val="007E0CD4"/>
    <w:rsid w:val="007E5FB2"/>
    <w:rsid w:val="007F0F26"/>
    <w:rsid w:val="008016D0"/>
    <w:rsid w:val="0082058C"/>
    <w:rsid w:val="008232C4"/>
    <w:rsid w:val="00827079"/>
    <w:rsid w:val="008540DB"/>
    <w:rsid w:val="00855A45"/>
    <w:rsid w:val="008645D9"/>
    <w:rsid w:val="008715B9"/>
    <w:rsid w:val="00881F80"/>
    <w:rsid w:val="008837C9"/>
    <w:rsid w:val="0088766A"/>
    <w:rsid w:val="008943B5"/>
    <w:rsid w:val="00896D2F"/>
    <w:rsid w:val="008A001C"/>
    <w:rsid w:val="008C2B13"/>
    <w:rsid w:val="008C5CA7"/>
    <w:rsid w:val="008D1889"/>
    <w:rsid w:val="008D1B48"/>
    <w:rsid w:val="008F2180"/>
    <w:rsid w:val="008F5409"/>
    <w:rsid w:val="008F7AF7"/>
    <w:rsid w:val="009045E7"/>
    <w:rsid w:val="009066B9"/>
    <w:rsid w:val="009066CB"/>
    <w:rsid w:val="00913370"/>
    <w:rsid w:val="00921BDB"/>
    <w:rsid w:val="009230EA"/>
    <w:rsid w:val="00923A32"/>
    <w:rsid w:val="00923D25"/>
    <w:rsid w:val="00924D06"/>
    <w:rsid w:val="009259DA"/>
    <w:rsid w:val="00925DD0"/>
    <w:rsid w:val="00935540"/>
    <w:rsid w:val="00961ABD"/>
    <w:rsid w:val="00965863"/>
    <w:rsid w:val="00972D97"/>
    <w:rsid w:val="00981542"/>
    <w:rsid w:val="00985E99"/>
    <w:rsid w:val="00994328"/>
    <w:rsid w:val="009A0BA5"/>
    <w:rsid w:val="009A3705"/>
    <w:rsid w:val="009A6553"/>
    <w:rsid w:val="009B17C1"/>
    <w:rsid w:val="009B4A05"/>
    <w:rsid w:val="009C1E11"/>
    <w:rsid w:val="009C5877"/>
    <w:rsid w:val="009C5881"/>
    <w:rsid w:val="009D0E8F"/>
    <w:rsid w:val="009D2FA9"/>
    <w:rsid w:val="009D5120"/>
    <w:rsid w:val="009D6242"/>
    <w:rsid w:val="009D7B4F"/>
    <w:rsid w:val="009E730C"/>
    <w:rsid w:val="009F27E8"/>
    <w:rsid w:val="00A02D9C"/>
    <w:rsid w:val="00A16BB3"/>
    <w:rsid w:val="00A20B8A"/>
    <w:rsid w:val="00A31532"/>
    <w:rsid w:val="00A501BE"/>
    <w:rsid w:val="00A50A23"/>
    <w:rsid w:val="00A57CCE"/>
    <w:rsid w:val="00A63A03"/>
    <w:rsid w:val="00A6648A"/>
    <w:rsid w:val="00A7524E"/>
    <w:rsid w:val="00A75314"/>
    <w:rsid w:val="00A82742"/>
    <w:rsid w:val="00A86754"/>
    <w:rsid w:val="00A935E7"/>
    <w:rsid w:val="00A95EF5"/>
    <w:rsid w:val="00AA02B0"/>
    <w:rsid w:val="00AA282D"/>
    <w:rsid w:val="00AB4410"/>
    <w:rsid w:val="00AB5CCE"/>
    <w:rsid w:val="00AB7C24"/>
    <w:rsid w:val="00AC0AA2"/>
    <w:rsid w:val="00AC16A2"/>
    <w:rsid w:val="00AC3C61"/>
    <w:rsid w:val="00AD33DA"/>
    <w:rsid w:val="00AD46A3"/>
    <w:rsid w:val="00AE220C"/>
    <w:rsid w:val="00AE3DE4"/>
    <w:rsid w:val="00AE778D"/>
    <w:rsid w:val="00AF2DD5"/>
    <w:rsid w:val="00AF6164"/>
    <w:rsid w:val="00AF62CF"/>
    <w:rsid w:val="00AF6471"/>
    <w:rsid w:val="00AF723F"/>
    <w:rsid w:val="00AF73C5"/>
    <w:rsid w:val="00B100CC"/>
    <w:rsid w:val="00B1188E"/>
    <w:rsid w:val="00B2350E"/>
    <w:rsid w:val="00B3330F"/>
    <w:rsid w:val="00B42301"/>
    <w:rsid w:val="00B4422E"/>
    <w:rsid w:val="00B46517"/>
    <w:rsid w:val="00B51573"/>
    <w:rsid w:val="00B5461A"/>
    <w:rsid w:val="00B61017"/>
    <w:rsid w:val="00B7026B"/>
    <w:rsid w:val="00B72FF9"/>
    <w:rsid w:val="00B7310F"/>
    <w:rsid w:val="00B80F26"/>
    <w:rsid w:val="00B90B7D"/>
    <w:rsid w:val="00BA4D42"/>
    <w:rsid w:val="00BB48DC"/>
    <w:rsid w:val="00BC20DA"/>
    <w:rsid w:val="00BC5A6A"/>
    <w:rsid w:val="00BC6EE6"/>
    <w:rsid w:val="00BD2276"/>
    <w:rsid w:val="00BD3F9E"/>
    <w:rsid w:val="00BD4640"/>
    <w:rsid w:val="00BD7347"/>
    <w:rsid w:val="00BE1733"/>
    <w:rsid w:val="00BE3B36"/>
    <w:rsid w:val="00BE7442"/>
    <w:rsid w:val="00BE7772"/>
    <w:rsid w:val="00BF5477"/>
    <w:rsid w:val="00BF7A8D"/>
    <w:rsid w:val="00C11EA1"/>
    <w:rsid w:val="00C13C90"/>
    <w:rsid w:val="00C166BE"/>
    <w:rsid w:val="00C16F21"/>
    <w:rsid w:val="00C17E14"/>
    <w:rsid w:val="00C24D17"/>
    <w:rsid w:val="00C30375"/>
    <w:rsid w:val="00C36025"/>
    <w:rsid w:val="00C46D33"/>
    <w:rsid w:val="00C52C99"/>
    <w:rsid w:val="00C56335"/>
    <w:rsid w:val="00C56E33"/>
    <w:rsid w:val="00C573C2"/>
    <w:rsid w:val="00C60736"/>
    <w:rsid w:val="00C607F3"/>
    <w:rsid w:val="00C63270"/>
    <w:rsid w:val="00C70C68"/>
    <w:rsid w:val="00C71D5E"/>
    <w:rsid w:val="00C729C0"/>
    <w:rsid w:val="00C765A8"/>
    <w:rsid w:val="00C9053E"/>
    <w:rsid w:val="00CA2225"/>
    <w:rsid w:val="00CA280B"/>
    <w:rsid w:val="00CA2C6A"/>
    <w:rsid w:val="00CB631A"/>
    <w:rsid w:val="00CD201E"/>
    <w:rsid w:val="00CD7B00"/>
    <w:rsid w:val="00CE37E9"/>
    <w:rsid w:val="00CF0E9D"/>
    <w:rsid w:val="00CF5CB2"/>
    <w:rsid w:val="00CF64AC"/>
    <w:rsid w:val="00D02405"/>
    <w:rsid w:val="00D02E40"/>
    <w:rsid w:val="00D0357E"/>
    <w:rsid w:val="00D1412D"/>
    <w:rsid w:val="00D21BAC"/>
    <w:rsid w:val="00D27DE1"/>
    <w:rsid w:val="00D3081F"/>
    <w:rsid w:val="00D44335"/>
    <w:rsid w:val="00D54F55"/>
    <w:rsid w:val="00D61B8A"/>
    <w:rsid w:val="00D62973"/>
    <w:rsid w:val="00D652BD"/>
    <w:rsid w:val="00D65405"/>
    <w:rsid w:val="00D8242E"/>
    <w:rsid w:val="00D83919"/>
    <w:rsid w:val="00DA0051"/>
    <w:rsid w:val="00DA0A01"/>
    <w:rsid w:val="00DA1A63"/>
    <w:rsid w:val="00DB0B29"/>
    <w:rsid w:val="00DB187B"/>
    <w:rsid w:val="00DC0722"/>
    <w:rsid w:val="00DC250A"/>
    <w:rsid w:val="00DC2831"/>
    <w:rsid w:val="00DC2A53"/>
    <w:rsid w:val="00DD0DC1"/>
    <w:rsid w:val="00DD3E84"/>
    <w:rsid w:val="00DD5EAE"/>
    <w:rsid w:val="00DE1338"/>
    <w:rsid w:val="00DE6A8B"/>
    <w:rsid w:val="00DE7D10"/>
    <w:rsid w:val="00DF4CAD"/>
    <w:rsid w:val="00DF6255"/>
    <w:rsid w:val="00DF7795"/>
    <w:rsid w:val="00E044C8"/>
    <w:rsid w:val="00E04F55"/>
    <w:rsid w:val="00E0560D"/>
    <w:rsid w:val="00E16EF5"/>
    <w:rsid w:val="00E22997"/>
    <w:rsid w:val="00E2411D"/>
    <w:rsid w:val="00E267C6"/>
    <w:rsid w:val="00E275A6"/>
    <w:rsid w:val="00E4155D"/>
    <w:rsid w:val="00E41D8F"/>
    <w:rsid w:val="00E435DD"/>
    <w:rsid w:val="00E51730"/>
    <w:rsid w:val="00E61EBB"/>
    <w:rsid w:val="00E7605A"/>
    <w:rsid w:val="00E83231"/>
    <w:rsid w:val="00E83D09"/>
    <w:rsid w:val="00E8477A"/>
    <w:rsid w:val="00EA7740"/>
    <w:rsid w:val="00EB72F7"/>
    <w:rsid w:val="00EB7433"/>
    <w:rsid w:val="00EC159B"/>
    <w:rsid w:val="00EC6280"/>
    <w:rsid w:val="00ED0274"/>
    <w:rsid w:val="00ED3F31"/>
    <w:rsid w:val="00EE408E"/>
    <w:rsid w:val="00EF33F6"/>
    <w:rsid w:val="00EF6492"/>
    <w:rsid w:val="00F15447"/>
    <w:rsid w:val="00F307B7"/>
    <w:rsid w:val="00F364F8"/>
    <w:rsid w:val="00F40C1A"/>
    <w:rsid w:val="00F4579C"/>
    <w:rsid w:val="00F5656F"/>
    <w:rsid w:val="00F601F9"/>
    <w:rsid w:val="00F61CB1"/>
    <w:rsid w:val="00F63B30"/>
    <w:rsid w:val="00F648D2"/>
    <w:rsid w:val="00F67A75"/>
    <w:rsid w:val="00F71D9C"/>
    <w:rsid w:val="00F72FE5"/>
    <w:rsid w:val="00F82F21"/>
    <w:rsid w:val="00F9130D"/>
    <w:rsid w:val="00F932F7"/>
    <w:rsid w:val="00F969AD"/>
    <w:rsid w:val="00FA0EF9"/>
    <w:rsid w:val="00FC14E7"/>
    <w:rsid w:val="00FC2930"/>
    <w:rsid w:val="00FC6C8C"/>
    <w:rsid w:val="00FC7BCE"/>
    <w:rsid w:val="00FD0D78"/>
    <w:rsid w:val="00FD4768"/>
    <w:rsid w:val="00FE003F"/>
    <w:rsid w:val="00FE100A"/>
    <w:rsid w:val="00FE4675"/>
    <w:rsid w:val="00FE57CF"/>
    <w:rsid w:val="00FE5A5B"/>
    <w:rsid w:val="00FF1020"/>
    <w:rsid w:val="00FF581C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2278BD77"/>
  <w15:docId w15:val="{64025C32-A6A0-4DE7-BB87-209B88259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39"/>
    <w:lsdException w:name="Table Theme" w:semiHidden="1" w:uiPriority="99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99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B84"/>
    <w:pPr>
      <w:spacing w:after="120" w:line="240" w:lineRule="exact"/>
    </w:pPr>
  </w:style>
  <w:style w:type="paragraph" w:styleId="Heading1">
    <w:name w:val="heading 1"/>
    <w:basedOn w:val="Normal"/>
    <w:qFormat/>
    <w:rsid w:val="00224A91"/>
    <w:pPr>
      <w:keepNext/>
      <w:spacing w:after="280" w:line="440" w:lineRule="exact"/>
      <w:outlineLvl w:val="0"/>
    </w:pPr>
    <w:rPr>
      <w:b/>
      <w:sz w:val="36"/>
    </w:rPr>
  </w:style>
  <w:style w:type="paragraph" w:styleId="Heading2">
    <w:name w:val="heading 2"/>
    <w:basedOn w:val="Heading1"/>
    <w:qFormat/>
    <w:rsid w:val="007E5FB2"/>
    <w:pPr>
      <w:spacing w:after="140" w:line="320" w:lineRule="exact"/>
      <w:outlineLvl w:val="1"/>
    </w:pPr>
    <w:rPr>
      <w:sz w:val="28"/>
      <w:szCs w:val="32"/>
    </w:rPr>
  </w:style>
  <w:style w:type="paragraph" w:styleId="Heading3">
    <w:name w:val="heading 3"/>
    <w:basedOn w:val="Heading1"/>
    <w:qFormat/>
    <w:rsid w:val="007E5FB2"/>
    <w:pPr>
      <w:spacing w:after="140" w:line="280" w:lineRule="exact"/>
      <w:outlineLvl w:val="2"/>
    </w:pPr>
    <w:rPr>
      <w:sz w:val="24"/>
      <w:szCs w:val="28"/>
    </w:rPr>
  </w:style>
  <w:style w:type="paragraph" w:styleId="Heading4">
    <w:name w:val="heading 4"/>
    <w:basedOn w:val="Heading1"/>
    <w:qFormat/>
    <w:rsid w:val="007E5FB2"/>
    <w:pPr>
      <w:spacing w:after="140" w:line="280" w:lineRule="exact"/>
      <w:outlineLvl w:val="3"/>
    </w:pPr>
    <w:rPr>
      <w:color w:val="828282" w:themeColor="accent4"/>
      <w:sz w:val="24"/>
      <w:szCs w:val="24"/>
    </w:rPr>
  </w:style>
  <w:style w:type="paragraph" w:styleId="Heading5">
    <w:name w:val="heading 5"/>
    <w:basedOn w:val="Normal"/>
    <w:qFormat/>
    <w:pPr>
      <w:numPr>
        <w:ilvl w:val="4"/>
        <w:numId w:val="1"/>
      </w:numPr>
      <w:spacing w:after="240"/>
      <w:ind w:left="2880" w:firstLine="720"/>
      <w:outlineLvl w:val="4"/>
    </w:pPr>
  </w:style>
  <w:style w:type="paragraph" w:styleId="Heading6">
    <w:name w:val="heading 6"/>
    <w:basedOn w:val="Normal"/>
    <w:qFormat/>
    <w:pPr>
      <w:numPr>
        <w:ilvl w:val="5"/>
        <w:numId w:val="1"/>
      </w:numPr>
      <w:spacing w:after="240"/>
      <w:ind w:left="3600" w:firstLine="720"/>
      <w:outlineLvl w:val="5"/>
    </w:pPr>
  </w:style>
  <w:style w:type="paragraph" w:styleId="Heading7">
    <w:name w:val="heading 7"/>
    <w:basedOn w:val="Normal"/>
    <w:qFormat/>
    <w:pPr>
      <w:numPr>
        <w:ilvl w:val="6"/>
        <w:numId w:val="1"/>
      </w:numPr>
      <w:spacing w:after="240"/>
      <w:ind w:left="4320" w:firstLine="720"/>
      <w:outlineLvl w:val="6"/>
    </w:pPr>
  </w:style>
  <w:style w:type="paragraph" w:styleId="Heading8">
    <w:name w:val="heading 8"/>
    <w:basedOn w:val="Normal"/>
    <w:qFormat/>
    <w:pPr>
      <w:numPr>
        <w:ilvl w:val="7"/>
        <w:numId w:val="1"/>
      </w:numPr>
      <w:spacing w:after="240"/>
      <w:ind w:left="5040" w:firstLine="720"/>
      <w:outlineLvl w:val="7"/>
    </w:pPr>
  </w:style>
  <w:style w:type="paragraph" w:styleId="Heading9">
    <w:name w:val="heading 9"/>
    <w:basedOn w:val="Normal"/>
    <w:qFormat/>
    <w:pPr>
      <w:numPr>
        <w:ilvl w:val="8"/>
        <w:numId w:val="1"/>
      </w:numPr>
      <w:spacing w:after="240"/>
      <w:ind w:left="5760" w:firstLine="72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ubleSpace">
    <w:name w:val="Double Space"/>
    <w:basedOn w:val="Normal"/>
    <w:pPr>
      <w:spacing w:line="480" w:lineRule="auto"/>
      <w:ind w:firstLine="1440"/>
    </w:pPr>
  </w:style>
  <w:style w:type="paragraph" w:customStyle="1" w:styleId="Quotation">
    <w:name w:val="Quotation"/>
    <w:basedOn w:val="Normal"/>
    <w:pPr>
      <w:spacing w:after="240"/>
      <w:ind w:left="1440" w:right="1440"/>
    </w:pPr>
  </w:style>
  <w:style w:type="paragraph" w:customStyle="1" w:styleId="SingleSpace">
    <w:name w:val="Single Space"/>
    <w:basedOn w:val="Normal"/>
    <w:pPr>
      <w:spacing w:after="240"/>
      <w:ind w:firstLine="1440"/>
    </w:pPr>
  </w:style>
  <w:style w:type="character" w:styleId="FootnoteReference">
    <w:name w:val="footnote reference"/>
    <w:uiPriority w:val="99"/>
    <w:rPr>
      <w:vertAlign w:val="superscript"/>
    </w:rPr>
  </w:style>
  <w:style w:type="paragraph" w:styleId="TOAHeading">
    <w:name w:val="toa heading"/>
    <w:basedOn w:val="Normal"/>
    <w:next w:val="Normal"/>
    <w:semiHidden/>
    <w:pPr>
      <w:spacing w:after="240"/>
      <w:jc w:val="center"/>
    </w:pPr>
    <w:rPr>
      <w:b/>
    </w:rPr>
  </w:style>
  <w:style w:type="paragraph" w:styleId="FootnoteText">
    <w:name w:val="footnote text"/>
    <w:basedOn w:val="Normal"/>
    <w:link w:val="FootnoteTextChar"/>
    <w:uiPriority w:val="99"/>
    <w:semiHidden/>
    <w:rsid w:val="00AA02B0"/>
    <w:pPr>
      <w:widowControl w:val="0"/>
      <w:tabs>
        <w:tab w:val="left" w:pos="720"/>
      </w:tabs>
      <w:spacing w:after="100" w:line="200" w:lineRule="exact"/>
      <w:ind w:left="720" w:hanging="720"/>
    </w:pPr>
    <w:rPr>
      <w:rFonts w:ascii="Arial" w:hAnsi="Arial"/>
      <w:sz w:val="16"/>
    </w:rPr>
  </w:style>
  <w:style w:type="paragraph" w:styleId="EndnoteText">
    <w:name w:val="endnote text"/>
    <w:basedOn w:val="Normal"/>
    <w:link w:val="EndnoteTextChar"/>
    <w:uiPriority w:val="99"/>
    <w:semiHidden/>
    <w:rsid w:val="00AA02B0"/>
    <w:pPr>
      <w:tabs>
        <w:tab w:val="left" w:pos="720"/>
      </w:tabs>
      <w:spacing w:after="100" w:line="200" w:lineRule="exact"/>
      <w:ind w:left="720" w:hanging="720"/>
    </w:pPr>
    <w:rPr>
      <w:rFonts w:ascii="Arial" w:hAnsi="Arial"/>
      <w:sz w:val="16"/>
    </w:rPr>
  </w:style>
  <w:style w:type="character" w:styleId="LineNumber">
    <w:name w:val="line number"/>
    <w:basedOn w:val="DefaultParagraphFont"/>
    <w:semiHidden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234A4"/>
    <w:rPr>
      <w:rFonts w:ascii="Times New Roman" w:hAnsi="Times New Roman"/>
      <w:sz w:val="1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Signature">
    <w:name w:val="Signature"/>
    <w:basedOn w:val="Normal"/>
    <w:semiHidden/>
    <w:pPr>
      <w:keepLines/>
      <w:tabs>
        <w:tab w:val="left" w:pos="5040"/>
        <w:tab w:val="left" w:pos="8640"/>
      </w:tabs>
      <w:spacing w:after="480"/>
      <w:ind w:left="5040" w:hanging="360"/>
    </w:pPr>
  </w:style>
  <w:style w:type="paragraph" w:customStyle="1" w:styleId="NumberedParagraphs">
    <w:name w:val="Numbered Paragraphs"/>
    <w:basedOn w:val="Normal"/>
    <w:pPr>
      <w:spacing w:line="480" w:lineRule="auto"/>
      <w:ind w:firstLine="1440"/>
    </w:pPr>
  </w:style>
  <w:style w:type="character" w:styleId="HTMLVariable">
    <w:name w:val="HTML Variable"/>
    <w:basedOn w:val="DefaultParagraphFont"/>
    <w:uiPriority w:val="99"/>
    <w:unhideWhenUsed/>
    <w:rsid w:val="00AA02B0"/>
    <w:rPr>
      <w:i/>
      <w:iCs/>
    </w:rPr>
  </w:style>
  <w:style w:type="paragraph" w:customStyle="1" w:styleId="LeftHeading">
    <w:name w:val="Left Heading"/>
    <w:basedOn w:val="Normal"/>
    <w:next w:val="SingleSpace"/>
    <w:pPr>
      <w:keepNext/>
      <w:spacing w:after="240"/>
    </w:pPr>
    <w:rPr>
      <w:u w:val="single"/>
    </w:rPr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</w:style>
  <w:style w:type="character" w:customStyle="1" w:styleId="iManageFooter">
    <w:name w:val="iManage Footer"/>
    <w:rPr>
      <w:noProof/>
      <w:sz w:val="16"/>
    </w:rPr>
  </w:style>
  <w:style w:type="character" w:customStyle="1" w:styleId="FooterRightSideText">
    <w:name w:val="FooterRightSideText"/>
    <w:basedOn w:val="DefaultParagraphFont"/>
    <w:rsid w:val="00AA02B0"/>
    <w:rPr>
      <w:rFonts w:ascii="Arial" w:hAnsi="Arial"/>
      <w:b w:val="0"/>
      <w:i w:val="0"/>
      <w:sz w:val="16"/>
    </w:rPr>
  </w:style>
  <w:style w:type="character" w:styleId="Hyperlink">
    <w:name w:val="Hyperlink"/>
    <w:basedOn w:val="DefaultParagraphFont"/>
    <w:uiPriority w:val="99"/>
    <w:unhideWhenUsed/>
    <w:rsid w:val="00DA1A63"/>
    <w:rPr>
      <w:color w:val="32D700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5B49DE"/>
    <w:rPr>
      <w:sz w:val="24"/>
    </w:rPr>
  </w:style>
  <w:style w:type="paragraph" w:customStyle="1" w:styleId="Footer-FrontPage">
    <w:name w:val="Footer - Front Page"/>
    <w:basedOn w:val="Normal"/>
    <w:qFormat/>
    <w:rsid w:val="005B49DE"/>
    <w:pPr>
      <w:framePr w:w="9374" w:h="1699" w:hRule="exact" w:wrap="around" w:vAnchor="page" w:hAnchor="page" w:x="1441" w:y="13321"/>
      <w:spacing w:after="40" w:line="240" w:lineRule="auto"/>
      <w:ind w:left="720" w:right="144"/>
    </w:pPr>
    <w:rPr>
      <w:rFonts w:ascii="Arial" w:hAnsi="Arial" w:cs="AGaramondExp"/>
      <w:color w:val="000000"/>
      <w:sz w:val="12"/>
      <w:szCs w:val="24"/>
    </w:rPr>
  </w:style>
  <w:style w:type="paragraph" w:customStyle="1" w:styleId="Footer-FrontPageWebAddress">
    <w:name w:val="Footer - Front Page / Web Address"/>
    <w:basedOn w:val="Normal"/>
    <w:qFormat/>
    <w:rsid w:val="005B49DE"/>
    <w:pPr>
      <w:framePr w:w="10080" w:h="2362" w:hRule="exact" w:wrap="around" w:vAnchor="page" w:hAnchor="page" w:xAlign="center" w:y="13436"/>
      <w:tabs>
        <w:tab w:val="left" w:pos="720"/>
      </w:tabs>
      <w:spacing w:after="160" w:line="240" w:lineRule="auto"/>
      <w:ind w:left="720"/>
    </w:pPr>
    <w:rPr>
      <w:rFonts w:ascii="Arial" w:hAnsi="Arial"/>
      <w:color w:val="000000"/>
      <w:sz w:val="16"/>
      <w:szCs w:val="24"/>
    </w:rPr>
  </w:style>
  <w:style w:type="table" w:styleId="TableGrid">
    <w:name w:val="Table Grid"/>
    <w:basedOn w:val="TableNormal"/>
    <w:uiPriority w:val="39"/>
    <w:rsid w:val="005B49DE"/>
    <w:rPr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erChar">
    <w:name w:val="Header Char"/>
    <w:link w:val="Header"/>
    <w:uiPriority w:val="99"/>
    <w:rsid w:val="005B49DE"/>
    <w:rPr>
      <w:sz w:val="24"/>
    </w:rPr>
  </w:style>
  <w:style w:type="paragraph" w:customStyle="1" w:styleId="TableBullets">
    <w:name w:val="Table Bullets"/>
    <w:aliases w:val="tb1"/>
    <w:basedOn w:val="Normal"/>
    <w:rsid w:val="00DA1A63"/>
    <w:pPr>
      <w:numPr>
        <w:numId w:val="21"/>
      </w:numPr>
      <w:spacing w:before="60" w:after="60" w:line="240" w:lineRule="auto"/>
    </w:pPr>
  </w:style>
  <w:style w:type="character" w:customStyle="1" w:styleId="ParaNum">
    <w:name w:val="ParaNum"/>
    <w:basedOn w:val="DefaultParagraphFont"/>
    <w:rsid w:val="00DA1A63"/>
    <w:rPr>
      <w:noProof w:val="0"/>
      <w:lang w:val="en-US"/>
    </w:rPr>
  </w:style>
  <w:style w:type="paragraph" w:styleId="ListBullet">
    <w:name w:val="List Bullet"/>
    <w:basedOn w:val="List"/>
    <w:autoRedefine/>
    <w:semiHidden/>
    <w:rsid w:val="00224A91"/>
    <w:pPr>
      <w:numPr>
        <w:numId w:val="44"/>
      </w:numPr>
      <w:ind w:left="360"/>
    </w:pPr>
  </w:style>
  <w:style w:type="paragraph" w:customStyle="1" w:styleId="FootnoteTextMore">
    <w:name w:val="Footnote TextMore"/>
    <w:basedOn w:val="FootnoteText"/>
    <w:rsid w:val="00AA02B0"/>
    <w:pPr>
      <w:widowControl/>
      <w:tabs>
        <w:tab w:val="clear" w:pos="720"/>
      </w:tabs>
      <w:spacing w:after="120" w:line="240" w:lineRule="auto"/>
      <w:ind w:firstLine="0"/>
    </w:pPr>
  </w:style>
  <w:style w:type="paragraph" w:customStyle="1" w:styleId="EndnoteTextMore">
    <w:name w:val="Endnote TextMore"/>
    <w:basedOn w:val="EndnoteText"/>
    <w:rsid w:val="00DA1A63"/>
    <w:pPr>
      <w:tabs>
        <w:tab w:val="clear" w:pos="720"/>
      </w:tabs>
      <w:spacing w:line="240" w:lineRule="auto"/>
      <w:ind w:firstLine="0"/>
    </w:pPr>
    <w:rPr>
      <w:sz w:val="20"/>
    </w:rPr>
  </w:style>
  <w:style w:type="character" w:styleId="CommentReference">
    <w:name w:val="annotation reference"/>
    <w:semiHidden/>
    <w:rsid w:val="00DA1A63"/>
    <w:rPr>
      <w:noProof w:val="0"/>
      <w:sz w:val="16"/>
      <w:lang w:val="en-US"/>
    </w:rPr>
  </w:style>
  <w:style w:type="paragraph" w:styleId="CommentText">
    <w:name w:val="annotation text"/>
    <w:basedOn w:val="Normal"/>
    <w:link w:val="CommentTextChar"/>
    <w:semiHidden/>
    <w:rsid w:val="00DA1A63"/>
    <w:pPr>
      <w:spacing w:after="0"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DA1A63"/>
  </w:style>
  <w:style w:type="paragraph" w:styleId="BlockText">
    <w:name w:val="Block Text"/>
    <w:basedOn w:val="Normal"/>
    <w:semiHidden/>
    <w:rsid w:val="00DA1A63"/>
    <w:pPr>
      <w:spacing w:line="240" w:lineRule="auto"/>
      <w:ind w:left="1440" w:right="1440"/>
    </w:pPr>
  </w:style>
  <w:style w:type="paragraph" w:styleId="BodyTextFirstIndent">
    <w:name w:val="Body Text First Indent"/>
    <w:basedOn w:val="Normal"/>
    <w:link w:val="BodyTextFirstIndentChar"/>
    <w:semiHidden/>
    <w:rsid w:val="00DA1A63"/>
    <w:pPr>
      <w:spacing w:line="240" w:lineRule="auto"/>
      <w:ind w:firstLine="210"/>
    </w:pPr>
  </w:style>
  <w:style w:type="character" w:customStyle="1" w:styleId="BodyTextFirstIndentChar">
    <w:name w:val="Body Text First Indent Char"/>
    <w:basedOn w:val="DefaultParagraphFont"/>
    <w:link w:val="BodyTextFirstIndent"/>
    <w:semiHidden/>
    <w:rsid w:val="00DA1A63"/>
    <w:rPr>
      <w:sz w:val="24"/>
    </w:rPr>
  </w:style>
  <w:style w:type="paragraph" w:styleId="BodyTextIndent">
    <w:name w:val="Body Text Indent"/>
    <w:basedOn w:val="Normal"/>
    <w:link w:val="BodyTextIndentChar"/>
    <w:semiHidden/>
    <w:rsid w:val="00DA1A63"/>
    <w:pPr>
      <w:spacing w:line="240" w:lineRule="auto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DA1A6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DA1A6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DA1A6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DA1A63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DA1A6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DA1A63"/>
    <w:pPr>
      <w:spacing w:line="240" w:lineRule="auto"/>
      <w:ind w:left="360"/>
    </w:pPr>
    <w:rPr>
      <w:sz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DA1A63"/>
    <w:rPr>
      <w:sz w:val="16"/>
    </w:rPr>
  </w:style>
  <w:style w:type="paragraph" w:styleId="Caption">
    <w:name w:val="caption"/>
    <w:basedOn w:val="Normal"/>
    <w:next w:val="Normal"/>
    <w:qFormat/>
    <w:rsid w:val="00DA1A63"/>
    <w:pPr>
      <w:spacing w:before="120" w:line="240" w:lineRule="auto"/>
    </w:pPr>
    <w:rPr>
      <w:b/>
    </w:rPr>
  </w:style>
  <w:style w:type="paragraph" w:styleId="Date">
    <w:name w:val="Date"/>
    <w:basedOn w:val="Normal"/>
    <w:next w:val="Normal"/>
    <w:link w:val="DateChar"/>
    <w:semiHidden/>
    <w:rsid w:val="00DA1A63"/>
    <w:pPr>
      <w:spacing w:after="0" w:line="240" w:lineRule="auto"/>
    </w:pPr>
  </w:style>
  <w:style w:type="character" w:customStyle="1" w:styleId="DateChar">
    <w:name w:val="Date Char"/>
    <w:basedOn w:val="DefaultParagraphFont"/>
    <w:link w:val="Date"/>
    <w:semiHidden/>
    <w:rsid w:val="00DA1A63"/>
    <w:rPr>
      <w:sz w:val="24"/>
    </w:rPr>
  </w:style>
  <w:style w:type="paragraph" w:styleId="DocumentMap">
    <w:name w:val="Document Map"/>
    <w:basedOn w:val="Normal"/>
    <w:link w:val="DocumentMapChar"/>
    <w:semiHidden/>
    <w:rsid w:val="00DA1A63"/>
    <w:pPr>
      <w:shd w:val="clear" w:color="auto" w:fill="000080"/>
      <w:spacing w:after="0" w:line="240" w:lineRule="auto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semiHidden/>
    <w:rsid w:val="00DA1A63"/>
    <w:rPr>
      <w:rFonts w:ascii="Tahoma" w:hAnsi="Tahoma"/>
      <w:sz w:val="24"/>
      <w:shd w:val="clear" w:color="auto" w:fill="000080"/>
    </w:rPr>
  </w:style>
  <w:style w:type="character" w:styleId="Emphasis">
    <w:name w:val="Emphasis"/>
    <w:qFormat/>
    <w:rsid w:val="00DA1A63"/>
    <w:rPr>
      <w:i/>
      <w:noProof w:val="0"/>
      <w:lang w:val="en-US"/>
    </w:rPr>
  </w:style>
  <w:style w:type="character" w:styleId="EndnoteReference">
    <w:name w:val="endnote reference"/>
    <w:uiPriority w:val="99"/>
    <w:semiHidden/>
    <w:rsid w:val="00DA1A63"/>
    <w:rPr>
      <w:noProof w:val="0"/>
      <w:vertAlign w:val="superscript"/>
      <w:lang w:val="en-US"/>
    </w:rPr>
  </w:style>
  <w:style w:type="character" w:styleId="FollowedHyperlink">
    <w:name w:val="FollowedHyperlink"/>
    <w:uiPriority w:val="99"/>
    <w:semiHidden/>
    <w:rsid w:val="00224A91"/>
    <w:rPr>
      <w:noProof w:val="0"/>
      <w:color w:val="32D700" w:themeColor="accent6"/>
      <w:u w:val="single"/>
      <w:lang w:val="en-US"/>
    </w:rPr>
  </w:style>
  <w:style w:type="paragraph" w:styleId="Index1">
    <w:name w:val="index 1"/>
    <w:basedOn w:val="Normal"/>
    <w:next w:val="Normal"/>
    <w:autoRedefine/>
    <w:semiHidden/>
    <w:rsid w:val="00DA1A63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semiHidden/>
    <w:rsid w:val="00DA1A63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semiHidden/>
    <w:rsid w:val="00DA1A63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semiHidden/>
    <w:rsid w:val="00DA1A63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semiHidden/>
    <w:rsid w:val="00DA1A63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semiHidden/>
    <w:rsid w:val="00DA1A63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semiHidden/>
    <w:rsid w:val="00DA1A63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semiHidden/>
    <w:rsid w:val="00DA1A63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semiHidden/>
    <w:rsid w:val="00DA1A63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semiHidden/>
    <w:rsid w:val="00DA1A63"/>
    <w:pPr>
      <w:spacing w:after="0" w:line="240" w:lineRule="auto"/>
    </w:pPr>
    <w:rPr>
      <w:rFonts w:ascii="Arial" w:hAnsi="Arial"/>
      <w:b/>
    </w:rPr>
  </w:style>
  <w:style w:type="paragraph" w:styleId="List">
    <w:name w:val="List"/>
    <w:basedOn w:val="Normal"/>
    <w:semiHidden/>
    <w:rsid w:val="00224A91"/>
  </w:style>
  <w:style w:type="paragraph" w:styleId="List2">
    <w:name w:val="List 2"/>
    <w:basedOn w:val="Normal"/>
    <w:semiHidden/>
    <w:rsid w:val="00DA1A63"/>
    <w:pPr>
      <w:spacing w:after="0" w:line="240" w:lineRule="auto"/>
      <w:ind w:left="720" w:hanging="360"/>
    </w:pPr>
  </w:style>
  <w:style w:type="paragraph" w:styleId="List3">
    <w:name w:val="List 3"/>
    <w:basedOn w:val="Normal"/>
    <w:semiHidden/>
    <w:rsid w:val="00DA1A63"/>
    <w:pPr>
      <w:spacing w:after="0" w:line="240" w:lineRule="auto"/>
      <w:ind w:left="1080" w:hanging="360"/>
    </w:pPr>
  </w:style>
  <w:style w:type="paragraph" w:styleId="List4">
    <w:name w:val="List 4"/>
    <w:basedOn w:val="Normal"/>
    <w:semiHidden/>
    <w:rsid w:val="00DA1A63"/>
    <w:pPr>
      <w:spacing w:after="0" w:line="240" w:lineRule="auto"/>
      <w:ind w:left="1440" w:hanging="360"/>
    </w:pPr>
  </w:style>
  <w:style w:type="paragraph" w:styleId="List5">
    <w:name w:val="List 5"/>
    <w:basedOn w:val="Normal"/>
    <w:semiHidden/>
    <w:rsid w:val="00DA1A63"/>
    <w:pPr>
      <w:spacing w:after="0" w:line="240" w:lineRule="auto"/>
      <w:ind w:left="1800" w:hanging="360"/>
    </w:pPr>
  </w:style>
  <w:style w:type="paragraph" w:styleId="ListBullet2">
    <w:name w:val="List Bullet 2"/>
    <w:basedOn w:val="Normal"/>
    <w:autoRedefine/>
    <w:semiHidden/>
    <w:rsid w:val="00AA282D"/>
    <w:pPr>
      <w:numPr>
        <w:numId w:val="45"/>
      </w:numPr>
      <w:ind w:left="648" w:hanging="288"/>
    </w:pPr>
  </w:style>
  <w:style w:type="paragraph" w:styleId="ListBullet3">
    <w:name w:val="List Bullet 3"/>
    <w:basedOn w:val="Normal"/>
    <w:autoRedefine/>
    <w:semiHidden/>
    <w:rsid w:val="00AA282D"/>
    <w:pPr>
      <w:numPr>
        <w:numId w:val="46"/>
      </w:numPr>
      <w:tabs>
        <w:tab w:val="num" w:pos="1080"/>
      </w:tabs>
      <w:ind w:left="864" w:hanging="288"/>
    </w:pPr>
  </w:style>
  <w:style w:type="paragraph" w:styleId="ListBullet4">
    <w:name w:val="List Bullet 4"/>
    <w:basedOn w:val="Normal"/>
    <w:autoRedefine/>
    <w:semiHidden/>
    <w:rsid w:val="00AA282D"/>
    <w:pPr>
      <w:numPr>
        <w:numId w:val="47"/>
      </w:numPr>
      <w:tabs>
        <w:tab w:val="num" w:pos="1440"/>
      </w:tabs>
      <w:ind w:left="1152" w:hanging="288"/>
    </w:pPr>
  </w:style>
  <w:style w:type="paragraph" w:styleId="ListBullet5">
    <w:name w:val="List Bullet 5"/>
    <w:basedOn w:val="Normal"/>
    <w:autoRedefine/>
    <w:semiHidden/>
    <w:rsid w:val="00DA1A63"/>
    <w:pPr>
      <w:tabs>
        <w:tab w:val="num" w:pos="1800"/>
      </w:tabs>
      <w:spacing w:after="0" w:line="240" w:lineRule="auto"/>
      <w:ind w:left="1800" w:hanging="360"/>
    </w:pPr>
  </w:style>
  <w:style w:type="paragraph" w:styleId="ListContinue">
    <w:name w:val="List Continue"/>
    <w:basedOn w:val="Normal"/>
    <w:semiHidden/>
    <w:rsid w:val="00DA1A63"/>
    <w:pPr>
      <w:spacing w:line="240" w:lineRule="auto"/>
      <w:ind w:left="360"/>
    </w:pPr>
  </w:style>
  <w:style w:type="paragraph" w:styleId="ListContinue2">
    <w:name w:val="List Continue 2"/>
    <w:basedOn w:val="Normal"/>
    <w:semiHidden/>
    <w:rsid w:val="00DA1A63"/>
    <w:pPr>
      <w:spacing w:line="240" w:lineRule="auto"/>
      <w:ind w:left="720"/>
    </w:pPr>
  </w:style>
  <w:style w:type="paragraph" w:styleId="ListContinue3">
    <w:name w:val="List Continue 3"/>
    <w:basedOn w:val="Normal"/>
    <w:semiHidden/>
    <w:rsid w:val="00DA1A63"/>
    <w:pPr>
      <w:spacing w:line="240" w:lineRule="auto"/>
      <w:ind w:left="1080"/>
    </w:pPr>
  </w:style>
  <w:style w:type="paragraph" w:styleId="ListContinue4">
    <w:name w:val="List Continue 4"/>
    <w:basedOn w:val="Normal"/>
    <w:semiHidden/>
    <w:rsid w:val="00DA1A63"/>
    <w:pPr>
      <w:spacing w:line="240" w:lineRule="auto"/>
      <w:ind w:left="1440"/>
    </w:pPr>
  </w:style>
  <w:style w:type="paragraph" w:styleId="ListContinue5">
    <w:name w:val="List Continue 5"/>
    <w:basedOn w:val="Normal"/>
    <w:semiHidden/>
    <w:rsid w:val="00DA1A63"/>
    <w:pPr>
      <w:spacing w:line="240" w:lineRule="auto"/>
      <w:ind w:left="1800"/>
    </w:pPr>
  </w:style>
  <w:style w:type="paragraph" w:styleId="ListNumber">
    <w:name w:val="List Number"/>
    <w:basedOn w:val="Normal"/>
    <w:semiHidden/>
    <w:rsid w:val="00DA1A63"/>
    <w:pPr>
      <w:tabs>
        <w:tab w:val="num" w:pos="360"/>
      </w:tabs>
      <w:spacing w:after="0" w:line="240" w:lineRule="auto"/>
      <w:ind w:left="360" w:hanging="360"/>
    </w:pPr>
  </w:style>
  <w:style w:type="paragraph" w:styleId="ListNumber2">
    <w:name w:val="List Number 2"/>
    <w:basedOn w:val="Normal"/>
    <w:semiHidden/>
    <w:rsid w:val="00DA1A63"/>
    <w:pPr>
      <w:tabs>
        <w:tab w:val="num" w:pos="720"/>
      </w:tabs>
      <w:spacing w:after="0" w:line="240" w:lineRule="auto"/>
      <w:ind w:left="720" w:hanging="360"/>
    </w:pPr>
  </w:style>
  <w:style w:type="paragraph" w:styleId="ListNumber3">
    <w:name w:val="List Number 3"/>
    <w:basedOn w:val="Normal"/>
    <w:semiHidden/>
    <w:rsid w:val="00DA1A63"/>
    <w:pPr>
      <w:tabs>
        <w:tab w:val="num" w:pos="1080"/>
      </w:tabs>
      <w:spacing w:after="0" w:line="240" w:lineRule="auto"/>
      <w:ind w:left="1080" w:hanging="360"/>
    </w:pPr>
  </w:style>
  <w:style w:type="paragraph" w:styleId="ListNumber4">
    <w:name w:val="List Number 4"/>
    <w:basedOn w:val="Normal"/>
    <w:semiHidden/>
    <w:rsid w:val="00DA1A63"/>
    <w:pPr>
      <w:tabs>
        <w:tab w:val="num" w:pos="1440"/>
      </w:tabs>
      <w:spacing w:after="0" w:line="240" w:lineRule="auto"/>
      <w:ind w:left="1440" w:hanging="360"/>
    </w:pPr>
  </w:style>
  <w:style w:type="paragraph" w:styleId="ListNumber5">
    <w:name w:val="List Number 5"/>
    <w:basedOn w:val="Normal"/>
    <w:semiHidden/>
    <w:rsid w:val="00DA1A63"/>
    <w:pPr>
      <w:tabs>
        <w:tab w:val="num" w:pos="1800"/>
      </w:tabs>
      <w:spacing w:after="0" w:line="240" w:lineRule="auto"/>
      <w:ind w:left="1800" w:hanging="360"/>
    </w:pPr>
  </w:style>
  <w:style w:type="paragraph" w:styleId="MacroText">
    <w:name w:val="macro"/>
    <w:link w:val="MacroTextChar"/>
    <w:semiHidden/>
    <w:rsid w:val="00DA1A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character" w:customStyle="1" w:styleId="MacroTextChar">
    <w:name w:val="Macro Text Char"/>
    <w:basedOn w:val="DefaultParagraphFont"/>
    <w:link w:val="MacroText"/>
    <w:semiHidden/>
    <w:rsid w:val="00DA1A63"/>
    <w:rPr>
      <w:rFonts w:ascii="Courier New" w:hAnsi="Courier New"/>
    </w:rPr>
  </w:style>
  <w:style w:type="paragraph" w:styleId="MessageHeader">
    <w:name w:val="Message Header"/>
    <w:basedOn w:val="Normal"/>
    <w:link w:val="MessageHeaderChar"/>
    <w:semiHidden/>
    <w:rsid w:val="00DA1A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hAnsi="Arial"/>
    </w:rPr>
  </w:style>
  <w:style w:type="character" w:customStyle="1" w:styleId="MessageHeaderChar">
    <w:name w:val="Message Header Char"/>
    <w:basedOn w:val="DefaultParagraphFont"/>
    <w:link w:val="MessageHeader"/>
    <w:semiHidden/>
    <w:rsid w:val="00DA1A63"/>
    <w:rPr>
      <w:rFonts w:ascii="Arial" w:hAnsi="Arial"/>
      <w:sz w:val="24"/>
      <w:shd w:val="pct20" w:color="auto" w:fill="auto"/>
    </w:rPr>
  </w:style>
  <w:style w:type="paragraph" w:styleId="NormalIndent">
    <w:name w:val="Normal Indent"/>
    <w:basedOn w:val="Normal"/>
    <w:semiHidden/>
    <w:rsid w:val="00DA1A63"/>
    <w:pPr>
      <w:spacing w:after="0" w:line="240" w:lineRule="auto"/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DA1A6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semiHidden/>
    <w:rsid w:val="00DA1A63"/>
    <w:rPr>
      <w:sz w:val="24"/>
    </w:rPr>
  </w:style>
  <w:style w:type="paragraph" w:styleId="PlainText">
    <w:name w:val="Plain Text"/>
    <w:basedOn w:val="Normal"/>
    <w:link w:val="PlainTextChar"/>
    <w:semiHidden/>
    <w:rsid w:val="00DA1A63"/>
    <w:pPr>
      <w:spacing w:after="0" w:line="240" w:lineRule="auto"/>
    </w:pPr>
    <w:rPr>
      <w:rFonts w:ascii="Courier New" w:hAnsi="Courier New"/>
    </w:rPr>
  </w:style>
  <w:style w:type="character" w:customStyle="1" w:styleId="PlainTextChar">
    <w:name w:val="Plain Text Char"/>
    <w:basedOn w:val="DefaultParagraphFont"/>
    <w:link w:val="PlainText"/>
    <w:semiHidden/>
    <w:rsid w:val="00DA1A63"/>
    <w:rPr>
      <w:rFonts w:ascii="Courier New" w:hAnsi="Courier New"/>
    </w:rPr>
  </w:style>
  <w:style w:type="paragraph" w:styleId="Salutation">
    <w:name w:val="Salutation"/>
    <w:basedOn w:val="Normal"/>
    <w:next w:val="Normal"/>
    <w:link w:val="SalutationChar"/>
    <w:semiHidden/>
    <w:rsid w:val="00DA1A63"/>
    <w:pPr>
      <w:spacing w:after="0" w:line="240" w:lineRule="auto"/>
    </w:pPr>
  </w:style>
  <w:style w:type="character" w:customStyle="1" w:styleId="SalutationChar">
    <w:name w:val="Salutation Char"/>
    <w:basedOn w:val="DefaultParagraphFont"/>
    <w:link w:val="Salutation"/>
    <w:semiHidden/>
    <w:rsid w:val="00DA1A63"/>
    <w:rPr>
      <w:sz w:val="24"/>
    </w:rPr>
  </w:style>
  <w:style w:type="character" w:styleId="Strong">
    <w:name w:val="Strong"/>
    <w:qFormat/>
    <w:rsid w:val="00DA1A63"/>
    <w:rPr>
      <w:b/>
      <w:noProof w:val="0"/>
      <w:lang w:val="en-US"/>
    </w:rPr>
  </w:style>
  <w:style w:type="paragraph" w:styleId="Subtitle">
    <w:name w:val="Subtitle"/>
    <w:basedOn w:val="Normal"/>
    <w:link w:val="SubtitleChar"/>
    <w:qFormat/>
    <w:rsid w:val="00DA1A63"/>
    <w:pPr>
      <w:spacing w:after="60" w:line="240" w:lineRule="auto"/>
      <w:jc w:val="center"/>
      <w:outlineLvl w:val="1"/>
    </w:pPr>
    <w:rPr>
      <w:rFonts w:ascii="Arial" w:hAnsi="Arial"/>
    </w:rPr>
  </w:style>
  <w:style w:type="character" w:customStyle="1" w:styleId="SubtitleChar">
    <w:name w:val="Subtitle Char"/>
    <w:basedOn w:val="DefaultParagraphFont"/>
    <w:link w:val="Subtitle"/>
    <w:rsid w:val="00DA1A63"/>
    <w:rPr>
      <w:rFonts w:ascii="Arial" w:hAnsi="Arial"/>
      <w:sz w:val="24"/>
    </w:rPr>
  </w:style>
  <w:style w:type="paragraph" w:styleId="TableofAuthorities">
    <w:name w:val="table of authorities"/>
    <w:basedOn w:val="Normal"/>
    <w:next w:val="Normal"/>
    <w:semiHidden/>
    <w:rsid w:val="00DA1A63"/>
    <w:pPr>
      <w:spacing w:after="0" w:line="240" w:lineRule="auto"/>
      <w:ind w:left="240" w:hanging="240"/>
    </w:pPr>
  </w:style>
  <w:style w:type="paragraph" w:styleId="TableofFigures">
    <w:name w:val="table of figures"/>
    <w:basedOn w:val="Normal"/>
    <w:next w:val="Normal"/>
    <w:semiHidden/>
    <w:rsid w:val="00DA1A63"/>
    <w:pPr>
      <w:spacing w:after="0" w:line="240" w:lineRule="auto"/>
      <w:ind w:left="480" w:hanging="480"/>
    </w:pPr>
  </w:style>
  <w:style w:type="paragraph" w:styleId="Title">
    <w:name w:val="Title"/>
    <w:basedOn w:val="Normal"/>
    <w:link w:val="TitleChar"/>
    <w:qFormat/>
    <w:rsid w:val="00DA1A63"/>
    <w:pPr>
      <w:spacing w:before="240" w:after="60" w:line="240" w:lineRule="auto"/>
      <w:jc w:val="center"/>
      <w:outlineLvl w:val="0"/>
    </w:pPr>
    <w:rPr>
      <w:rFonts w:ascii="Arial" w:hAnsi="Arial"/>
      <w:b/>
      <w:kern w:val="28"/>
      <w:sz w:val="32"/>
    </w:rPr>
  </w:style>
  <w:style w:type="character" w:customStyle="1" w:styleId="TitleChar">
    <w:name w:val="Title Char"/>
    <w:basedOn w:val="DefaultParagraphFont"/>
    <w:link w:val="Title"/>
    <w:rsid w:val="00DA1A63"/>
    <w:rPr>
      <w:rFonts w:ascii="Arial" w:hAnsi="Arial"/>
      <w:b/>
      <w:kern w:val="28"/>
      <w:sz w:val="32"/>
    </w:rPr>
  </w:style>
  <w:style w:type="paragraph" w:styleId="TOC1">
    <w:name w:val="toc 1"/>
    <w:basedOn w:val="Normal"/>
    <w:next w:val="Normal"/>
    <w:autoRedefine/>
    <w:semiHidden/>
    <w:rsid w:val="00DA1A63"/>
    <w:pPr>
      <w:spacing w:after="0" w:line="240" w:lineRule="auto"/>
    </w:pPr>
  </w:style>
  <w:style w:type="paragraph" w:styleId="TOC2">
    <w:name w:val="toc 2"/>
    <w:basedOn w:val="Normal"/>
    <w:next w:val="Normal"/>
    <w:autoRedefine/>
    <w:semiHidden/>
    <w:rsid w:val="00DA1A63"/>
    <w:pPr>
      <w:spacing w:after="0" w:line="240" w:lineRule="auto"/>
      <w:ind w:left="240"/>
    </w:pPr>
  </w:style>
  <w:style w:type="paragraph" w:styleId="TOC3">
    <w:name w:val="toc 3"/>
    <w:basedOn w:val="Normal"/>
    <w:next w:val="Normal"/>
    <w:autoRedefine/>
    <w:semiHidden/>
    <w:rsid w:val="00DA1A63"/>
    <w:pPr>
      <w:spacing w:after="0" w:line="240" w:lineRule="auto"/>
      <w:ind w:left="480"/>
    </w:pPr>
  </w:style>
  <w:style w:type="paragraph" w:styleId="TOC4">
    <w:name w:val="toc 4"/>
    <w:basedOn w:val="Normal"/>
    <w:next w:val="Normal"/>
    <w:autoRedefine/>
    <w:semiHidden/>
    <w:rsid w:val="00DA1A63"/>
    <w:pPr>
      <w:spacing w:after="0" w:line="240" w:lineRule="auto"/>
      <w:ind w:left="720"/>
    </w:pPr>
  </w:style>
  <w:style w:type="paragraph" w:styleId="TOC5">
    <w:name w:val="toc 5"/>
    <w:basedOn w:val="Normal"/>
    <w:next w:val="Normal"/>
    <w:autoRedefine/>
    <w:semiHidden/>
    <w:rsid w:val="00DA1A63"/>
    <w:pPr>
      <w:spacing w:after="0" w:line="240" w:lineRule="auto"/>
      <w:ind w:left="960"/>
    </w:pPr>
  </w:style>
  <w:style w:type="paragraph" w:styleId="TOC6">
    <w:name w:val="toc 6"/>
    <w:basedOn w:val="Normal"/>
    <w:next w:val="Normal"/>
    <w:autoRedefine/>
    <w:semiHidden/>
    <w:rsid w:val="00DA1A63"/>
    <w:pPr>
      <w:spacing w:after="0" w:line="240" w:lineRule="auto"/>
      <w:ind w:left="1200"/>
    </w:pPr>
  </w:style>
  <w:style w:type="paragraph" w:styleId="TOC7">
    <w:name w:val="toc 7"/>
    <w:basedOn w:val="Normal"/>
    <w:next w:val="Normal"/>
    <w:autoRedefine/>
    <w:semiHidden/>
    <w:rsid w:val="00DA1A63"/>
    <w:pPr>
      <w:spacing w:after="0" w:line="240" w:lineRule="auto"/>
      <w:ind w:left="1440"/>
    </w:pPr>
  </w:style>
  <w:style w:type="paragraph" w:styleId="TOC8">
    <w:name w:val="toc 8"/>
    <w:basedOn w:val="Normal"/>
    <w:next w:val="Normal"/>
    <w:autoRedefine/>
    <w:semiHidden/>
    <w:rsid w:val="00DA1A63"/>
    <w:pPr>
      <w:spacing w:after="0" w:line="240" w:lineRule="auto"/>
      <w:ind w:left="1680"/>
    </w:pPr>
  </w:style>
  <w:style w:type="paragraph" w:styleId="TOC9">
    <w:name w:val="toc 9"/>
    <w:basedOn w:val="Normal"/>
    <w:next w:val="Normal"/>
    <w:autoRedefine/>
    <w:semiHidden/>
    <w:rsid w:val="00DA1A63"/>
    <w:pPr>
      <w:spacing w:after="0" w:line="240" w:lineRule="auto"/>
      <w:ind w:left="1920"/>
    </w:pPr>
  </w:style>
  <w:style w:type="paragraph" w:customStyle="1" w:styleId="MacPacTrailer">
    <w:name w:val="MacPac Trailer"/>
    <w:rsid w:val="00DA1A63"/>
    <w:pPr>
      <w:widowControl w:val="0"/>
      <w:spacing w:line="200" w:lineRule="exact"/>
    </w:pPr>
    <w:rPr>
      <w:sz w:val="16"/>
      <w:szCs w:val="22"/>
    </w:rPr>
  </w:style>
  <w:style w:type="paragraph" w:customStyle="1" w:styleId="DocId">
    <w:name w:val="DocId"/>
    <w:basedOn w:val="Footer"/>
    <w:rsid w:val="00DA1A63"/>
    <w:pPr>
      <w:tabs>
        <w:tab w:val="clear" w:pos="4320"/>
        <w:tab w:val="clear" w:pos="8640"/>
        <w:tab w:val="center" w:pos="4680"/>
        <w:tab w:val="right" w:pos="9360"/>
      </w:tabs>
      <w:spacing w:after="0" w:line="240" w:lineRule="auto"/>
    </w:pPr>
    <w:rPr>
      <w:rFonts w:eastAsia="SimSun" w:cs="Arial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1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A6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A1A63"/>
    <w:pPr>
      <w:spacing w:after="0" w:line="240" w:lineRule="auto"/>
      <w:ind w:left="720"/>
    </w:pPr>
    <w:rPr>
      <w:rFonts w:asciiTheme="minorHAnsi" w:eastAsiaTheme="minorEastAsia" w:hAnsiTheme="minorHAnsi"/>
      <w:sz w:val="22"/>
      <w:szCs w:val="22"/>
      <w:lang w:eastAsia="zh-CN"/>
    </w:rPr>
  </w:style>
  <w:style w:type="paragraph" w:styleId="Revision">
    <w:name w:val="Revision"/>
    <w:hidden/>
    <w:uiPriority w:val="99"/>
    <w:rsid w:val="00DA1A63"/>
    <w:rPr>
      <w:rFonts w:asciiTheme="minorHAnsi" w:eastAsiaTheme="minorEastAsia" w:hAnsiTheme="minorHAnsi" w:cs="Arial"/>
      <w:sz w:val="22"/>
      <w:szCs w:val="22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2B0"/>
    <w:rPr>
      <w:rFonts w:ascii="Arial" w:hAnsi="Arial"/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AA02B0"/>
    <w:rPr>
      <w:rFonts w:ascii="Arial" w:hAnsi="Arial"/>
      <w:sz w:val="16"/>
    </w:rPr>
  </w:style>
  <w:style w:type="paragraph" w:customStyle="1" w:styleId="p5">
    <w:name w:val="p5"/>
    <w:basedOn w:val="Normal"/>
    <w:rsid w:val="0082058C"/>
    <w:pPr>
      <w:tabs>
        <w:tab w:val="left" w:pos="720"/>
      </w:tabs>
      <w:spacing w:before="160" w:after="0" w:line="240" w:lineRule="auto"/>
    </w:pPr>
    <w:rPr>
      <w:rFonts w:eastAsia="SimSun"/>
      <w:szCs w:val="22"/>
    </w:rPr>
  </w:style>
  <w:style w:type="paragraph" w:customStyle="1" w:styleId="CG-SingleSp">
    <w:name w:val="CG-Single Sp"/>
    <w:aliases w:val="s1"/>
    <w:basedOn w:val="Normal"/>
    <w:rsid w:val="0082058C"/>
    <w:pPr>
      <w:spacing w:after="240" w:line="240" w:lineRule="auto"/>
    </w:pPr>
    <w:rPr>
      <w:rFonts w:eastAsia="SimSun"/>
      <w:szCs w:val="22"/>
    </w:rPr>
  </w:style>
  <w:style w:type="paragraph" w:customStyle="1" w:styleId="c7">
    <w:name w:val="c7"/>
    <w:basedOn w:val="Normal"/>
    <w:rsid w:val="00E7605A"/>
    <w:pPr>
      <w:spacing w:after="0" w:line="240" w:lineRule="atLeast"/>
      <w:jc w:val="center"/>
    </w:pPr>
    <w:rPr>
      <w:rFonts w:eastAsia="SimSun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5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737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66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12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0220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8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88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11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6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preda@cgsh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CGSH\NY\NY.DOT" TargetMode="External"/></Relationships>
</file>

<file path=word/theme/theme1.xml><?xml version="1.0" encoding="utf-8"?>
<a:theme xmlns:a="http://schemas.openxmlformats.org/drawingml/2006/main" name="C">
  <a:themeElements>
    <a:clrScheme name="Dark Color Schem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68ABFF"/>
      </a:accent1>
      <a:accent2>
        <a:srgbClr val="FF6361"/>
      </a:accent2>
      <a:accent3>
        <a:srgbClr val="FCC300"/>
      </a:accent3>
      <a:accent4>
        <a:srgbClr val="828282"/>
      </a:accent4>
      <a:accent5>
        <a:srgbClr val="D7F0FA"/>
      </a:accent5>
      <a:accent6>
        <a:srgbClr val="32D700"/>
      </a:accent6>
      <a:hlink>
        <a:srgbClr val="000000"/>
      </a:hlink>
      <a:folHlink>
        <a:srgbClr val="000000"/>
      </a:folHlink>
    </a:clrScheme>
    <a:fontScheme name="CG_AlertMemo_2016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NY.DOT</Template>
  <TotalTime>20</TotalTime>
  <Pages>1</Pages>
  <Words>132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CLE - Official Attendance Record</vt:lpstr>
    </vt:vector>
  </TitlesOfParts>
  <Company>CGSH</Company>
  <LinksUpToDate>false</LinksUpToDate>
  <CharactersWithSpaces>1067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 - Official Attendance Record</dc:title>
  <dc:creator>DRothenberg</dc:creator>
  <cp:lastModifiedBy>CGSH</cp:lastModifiedBy>
  <cp:revision>8</cp:revision>
  <cp:lastPrinted>2016-08-18T12:54:00Z</cp:lastPrinted>
  <dcterms:created xsi:type="dcterms:W3CDTF">2017-12-20T14:56:00Z</dcterms:created>
  <dcterms:modified xsi:type="dcterms:W3CDTF">2019-09-18T20:57:00Z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ManageFooter">
    <vt:lpwstr>AllPages</vt:lpwstr>
  </property>
  <property fmtid="{D5CDD505-2E9C-101B-9397-08002B2CF9AE}" pid="3" name="DocLibrary">
    <vt:lpwstr>[New York</vt:lpwstr>
  </property>
  <property fmtid="{D5CDD505-2E9C-101B-9397-08002B2CF9AE}" pid="4" name="DocNumber">
    <vt:lpwstr> #1071694</vt:lpwstr>
  </property>
  <property fmtid="{D5CDD505-2E9C-101B-9397-08002B2CF9AE}" pid="5" name="DocVersion">
    <vt:lpwstr> v1]</vt:lpwstr>
  </property>
  <property fmtid="{D5CDD505-2E9C-101B-9397-08002B2CF9AE}" pid="6" name="DocName">
    <vt:lpwstr/>
  </property>
  <property fmtid="{D5CDD505-2E9C-101B-9397-08002B2CF9AE}" pid="7" name="FooterRightSideText">
    <vt:lpwstr/>
  </property>
  <property fmtid="{D5CDD505-2E9C-101B-9397-08002B2CF9AE}" pid="8" name="SaveDocLibrary">
    <vt:lpwstr>[New York</vt:lpwstr>
  </property>
  <property fmtid="{D5CDD505-2E9C-101B-9397-08002B2CF9AE}" pid="9" name="SaveDocNumber">
    <vt:lpwstr> #1071694</vt:lpwstr>
  </property>
  <property fmtid="{D5CDD505-2E9C-101B-9397-08002B2CF9AE}" pid="10" name="SaveDocVersion">
    <vt:lpwstr> v1]</vt:lpwstr>
  </property>
  <property fmtid="{D5CDD505-2E9C-101B-9397-08002B2CF9AE}" pid="11" name="SaveDocName">
    <vt:lpwstr/>
  </property>
  <property fmtid="{D5CDD505-2E9C-101B-9397-08002B2CF9AE}" pid="12" name="SaveFooterRightSideText">
    <vt:lpwstr/>
  </property>
</Properties>
</file>